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3A24" w14:textId="77777777" w:rsidR="008252DB" w:rsidRPr="00137A33" w:rsidRDefault="008252DB"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r w:rsidRPr="00137A33">
        <w:rPr>
          <w:noProof/>
          <w:lang w:val="es-CO" w:eastAsia="es-CO"/>
        </w:rPr>
        <w:drawing>
          <wp:anchor distT="0" distB="0" distL="114300" distR="114300" simplePos="0" relativeHeight="251658240" behindDoc="1" locked="0" layoutInCell="1" allowOverlap="1" wp14:anchorId="4FC5EAE9" wp14:editId="04ADCB20">
            <wp:simplePos x="0" y="0"/>
            <wp:positionH relativeFrom="column">
              <wp:posOffset>1619250</wp:posOffset>
            </wp:positionH>
            <wp:positionV relativeFrom="paragraph">
              <wp:posOffset>-427795</wp:posOffset>
            </wp:positionV>
            <wp:extent cx="1981200" cy="19812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anchor>
        </w:drawing>
      </w:r>
    </w:p>
    <w:p w14:paraId="7B344A9F" w14:textId="77777777" w:rsidR="009D57D4" w:rsidRDefault="009D57D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p>
    <w:p w14:paraId="796F8F1A" w14:textId="77777777" w:rsidR="009D57D4" w:rsidRDefault="009D57D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p>
    <w:p w14:paraId="5599EAD8" w14:textId="77777777" w:rsidR="009D57D4" w:rsidRDefault="009D57D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p>
    <w:p w14:paraId="217BB753" w14:textId="77777777" w:rsidR="009D57D4" w:rsidRDefault="009D57D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p>
    <w:p w14:paraId="5CC0FE17" w14:textId="77777777" w:rsidR="009D57D4" w:rsidRDefault="009D57D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p>
    <w:p w14:paraId="7AB822D8" w14:textId="2234C046" w:rsidR="00F85584" w:rsidRPr="00137A33" w:rsidRDefault="00F8558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r w:rsidRPr="00137A33">
        <w:rPr>
          <w:rFonts w:ascii="Bookman Old Style" w:hAnsi="Bookman Old Style"/>
          <w:b/>
          <w:bCs/>
          <w:spacing w:val="6"/>
          <w:sz w:val="28"/>
          <w:szCs w:val="28"/>
          <w:lang w:eastAsia="es-ES"/>
        </w:rPr>
        <w:t>GERARDO BARBOSA CASTILLO</w:t>
      </w:r>
    </w:p>
    <w:p w14:paraId="051DA545" w14:textId="77777777" w:rsidR="00F85584" w:rsidRPr="00137A33" w:rsidRDefault="00F85584" w:rsidP="00DC0B5E">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r w:rsidRPr="00137A33">
        <w:rPr>
          <w:rFonts w:ascii="Bookman Old Style" w:hAnsi="Bookman Old Style"/>
          <w:b/>
          <w:bCs/>
          <w:spacing w:val="6"/>
          <w:sz w:val="28"/>
          <w:szCs w:val="28"/>
          <w:lang w:eastAsia="es-ES"/>
        </w:rPr>
        <w:t>Magistrado ponente</w:t>
      </w:r>
    </w:p>
    <w:p w14:paraId="76B1534F" w14:textId="77777777" w:rsidR="008252DB" w:rsidRDefault="008252DB" w:rsidP="00DC0B5E">
      <w:pPr>
        <w:overflowPunct w:val="0"/>
        <w:autoSpaceDE w:val="0"/>
        <w:autoSpaceDN w:val="0"/>
        <w:adjustRightInd w:val="0"/>
        <w:spacing w:after="0" w:line="360" w:lineRule="auto"/>
        <w:ind w:right="51"/>
        <w:textAlignment w:val="baseline"/>
        <w:rPr>
          <w:rFonts w:ascii="Bookman Old Style" w:hAnsi="Bookman Old Style"/>
          <w:b/>
          <w:bCs/>
          <w:spacing w:val="6"/>
          <w:sz w:val="28"/>
          <w:szCs w:val="28"/>
          <w:lang w:eastAsia="es-ES"/>
        </w:rPr>
      </w:pPr>
    </w:p>
    <w:p w14:paraId="5A5D44EB" w14:textId="77777777" w:rsidR="009D57D4" w:rsidRPr="00137A33" w:rsidRDefault="009D57D4" w:rsidP="00DC0B5E">
      <w:pPr>
        <w:overflowPunct w:val="0"/>
        <w:autoSpaceDE w:val="0"/>
        <w:autoSpaceDN w:val="0"/>
        <w:adjustRightInd w:val="0"/>
        <w:spacing w:after="0" w:line="360" w:lineRule="auto"/>
        <w:ind w:right="51"/>
        <w:textAlignment w:val="baseline"/>
        <w:rPr>
          <w:rFonts w:ascii="Bookman Old Style" w:hAnsi="Bookman Old Style"/>
          <w:b/>
          <w:bCs/>
          <w:spacing w:val="6"/>
          <w:sz w:val="28"/>
          <w:szCs w:val="28"/>
          <w:lang w:eastAsia="es-ES"/>
        </w:rPr>
      </w:pPr>
    </w:p>
    <w:p w14:paraId="07A3BBCC" w14:textId="7B96F443" w:rsidR="00A54326" w:rsidRPr="00137A33" w:rsidRDefault="00086B9E" w:rsidP="00DC0B5E">
      <w:pPr>
        <w:overflowPunct w:val="0"/>
        <w:autoSpaceDE w:val="0"/>
        <w:autoSpaceDN w:val="0"/>
        <w:adjustRightInd w:val="0"/>
        <w:spacing w:after="0" w:line="360" w:lineRule="auto"/>
        <w:jc w:val="center"/>
        <w:textAlignment w:val="baseline"/>
        <w:rPr>
          <w:rFonts w:ascii="Bookman Old Style" w:hAnsi="Bookman Old Style"/>
          <w:b/>
          <w:bCs/>
          <w:spacing w:val="6"/>
          <w:sz w:val="28"/>
          <w:szCs w:val="28"/>
          <w:lang w:eastAsia="es-ES"/>
        </w:rPr>
      </w:pPr>
      <w:r>
        <w:rPr>
          <w:rFonts w:ascii="Bookman Old Style" w:hAnsi="Bookman Old Style"/>
          <w:b/>
          <w:bCs/>
          <w:spacing w:val="6"/>
          <w:sz w:val="28"/>
          <w:szCs w:val="28"/>
          <w:lang w:eastAsia="es-ES"/>
        </w:rPr>
        <w:t>A</w:t>
      </w:r>
      <w:r w:rsidR="00A54326" w:rsidRPr="00137A33">
        <w:rPr>
          <w:rFonts w:ascii="Bookman Old Style" w:hAnsi="Bookman Old Style"/>
          <w:b/>
          <w:bCs/>
          <w:spacing w:val="6"/>
          <w:sz w:val="28"/>
          <w:szCs w:val="28"/>
          <w:lang w:eastAsia="es-ES"/>
        </w:rPr>
        <w:t>P</w:t>
      </w:r>
      <w:r w:rsidR="00636DC4">
        <w:rPr>
          <w:rFonts w:ascii="Bookman Old Style" w:hAnsi="Bookman Old Style"/>
          <w:b/>
          <w:bCs/>
          <w:spacing w:val="6"/>
          <w:sz w:val="28"/>
          <w:szCs w:val="28"/>
          <w:lang w:eastAsia="es-ES"/>
        </w:rPr>
        <w:t>4449</w:t>
      </w:r>
      <w:r w:rsidR="00A54326" w:rsidRPr="00137A33">
        <w:rPr>
          <w:rFonts w:ascii="Bookman Old Style" w:hAnsi="Bookman Old Style"/>
          <w:b/>
          <w:bCs/>
          <w:spacing w:val="6"/>
          <w:sz w:val="28"/>
          <w:szCs w:val="28"/>
          <w:lang w:eastAsia="es-ES"/>
        </w:rPr>
        <w:t>-202</w:t>
      </w:r>
      <w:r w:rsidR="009D57D4">
        <w:rPr>
          <w:rFonts w:ascii="Bookman Old Style" w:hAnsi="Bookman Old Style"/>
          <w:b/>
          <w:bCs/>
          <w:spacing w:val="6"/>
          <w:sz w:val="28"/>
          <w:szCs w:val="28"/>
          <w:lang w:eastAsia="es-ES"/>
        </w:rPr>
        <w:t>6</w:t>
      </w:r>
    </w:p>
    <w:p w14:paraId="65A998A6" w14:textId="522741A6" w:rsidR="00B94066" w:rsidRPr="00137A33" w:rsidRDefault="00F85584" w:rsidP="00DC0B5E">
      <w:pPr>
        <w:overflowPunct w:val="0"/>
        <w:autoSpaceDE w:val="0"/>
        <w:autoSpaceDN w:val="0"/>
        <w:adjustRightInd w:val="0"/>
        <w:spacing w:after="0" w:line="360" w:lineRule="auto"/>
        <w:jc w:val="center"/>
        <w:textAlignment w:val="baseline"/>
        <w:rPr>
          <w:rFonts w:ascii="Bookman Old Style" w:hAnsi="Bookman Old Style"/>
          <w:b/>
          <w:bCs/>
          <w:spacing w:val="6"/>
          <w:sz w:val="28"/>
          <w:szCs w:val="28"/>
          <w:lang w:eastAsia="es-ES"/>
        </w:rPr>
      </w:pPr>
      <w:r w:rsidRPr="00137A33">
        <w:rPr>
          <w:rFonts w:ascii="Bookman Old Style" w:hAnsi="Bookman Old Style"/>
          <w:b/>
          <w:bCs/>
          <w:spacing w:val="6"/>
          <w:sz w:val="28"/>
          <w:szCs w:val="28"/>
          <w:lang w:eastAsia="es-ES"/>
        </w:rPr>
        <w:t>Radicación N</w:t>
      </w:r>
      <w:r w:rsidR="0021180E" w:rsidRPr="00137A33">
        <w:rPr>
          <w:rFonts w:ascii="Bookman Old Style" w:hAnsi="Bookman Old Style"/>
          <w:b/>
          <w:bCs/>
          <w:spacing w:val="6"/>
          <w:sz w:val="28"/>
          <w:szCs w:val="28"/>
          <w:lang w:eastAsia="es-ES"/>
        </w:rPr>
        <w:t>o.</w:t>
      </w:r>
      <w:r w:rsidRPr="00137A33">
        <w:rPr>
          <w:rFonts w:ascii="Bookman Old Style" w:hAnsi="Bookman Old Style"/>
          <w:b/>
          <w:bCs/>
          <w:spacing w:val="6"/>
          <w:sz w:val="28"/>
          <w:szCs w:val="28"/>
          <w:lang w:eastAsia="es-ES"/>
        </w:rPr>
        <w:t xml:space="preserve"> </w:t>
      </w:r>
      <w:r w:rsidR="009A4A71">
        <w:rPr>
          <w:rFonts w:ascii="Bookman Old Style" w:hAnsi="Bookman Old Style"/>
          <w:b/>
          <w:bCs/>
          <w:spacing w:val="6"/>
          <w:sz w:val="28"/>
          <w:szCs w:val="28"/>
          <w:lang w:eastAsia="es-ES"/>
        </w:rPr>
        <w:t>6</w:t>
      </w:r>
      <w:r w:rsidR="00862A1E">
        <w:rPr>
          <w:rFonts w:ascii="Bookman Old Style" w:hAnsi="Bookman Old Style"/>
          <w:b/>
          <w:bCs/>
          <w:spacing w:val="6"/>
          <w:sz w:val="28"/>
          <w:szCs w:val="28"/>
          <w:lang w:eastAsia="es-ES"/>
        </w:rPr>
        <w:t>7008</w:t>
      </w:r>
    </w:p>
    <w:p w14:paraId="19AB628D" w14:textId="3462CBDE" w:rsidR="00F85584" w:rsidRPr="00137A33" w:rsidRDefault="00B94066" w:rsidP="00DC0B5E">
      <w:pPr>
        <w:overflowPunct w:val="0"/>
        <w:autoSpaceDE w:val="0"/>
        <w:autoSpaceDN w:val="0"/>
        <w:adjustRightInd w:val="0"/>
        <w:spacing w:after="0" w:line="360" w:lineRule="auto"/>
        <w:jc w:val="center"/>
        <w:textAlignment w:val="baseline"/>
        <w:rPr>
          <w:rFonts w:ascii="Bookman Old Style" w:hAnsi="Bookman Old Style"/>
          <w:spacing w:val="6"/>
          <w:sz w:val="28"/>
          <w:szCs w:val="28"/>
          <w:lang w:eastAsia="es-ES"/>
        </w:rPr>
      </w:pPr>
      <w:r w:rsidRPr="00137A33">
        <w:rPr>
          <w:rFonts w:ascii="Bookman Old Style" w:hAnsi="Bookman Old Style"/>
          <w:spacing w:val="6"/>
          <w:sz w:val="28"/>
          <w:szCs w:val="28"/>
          <w:lang w:eastAsia="es-ES"/>
        </w:rPr>
        <w:t>Acta</w:t>
      </w:r>
      <w:r w:rsidR="008252DB" w:rsidRPr="00137A33">
        <w:rPr>
          <w:rFonts w:ascii="Bookman Old Style" w:hAnsi="Bookman Old Style"/>
          <w:spacing w:val="6"/>
          <w:sz w:val="28"/>
          <w:szCs w:val="28"/>
          <w:lang w:eastAsia="es-ES"/>
        </w:rPr>
        <w:t xml:space="preserve"> No. </w:t>
      </w:r>
      <w:r w:rsidR="009D57D4">
        <w:rPr>
          <w:rFonts w:ascii="Bookman Old Style" w:hAnsi="Bookman Old Style"/>
          <w:spacing w:val="6"/>
          <w:sz w:val="28"/>
          <w:szCs w:val="28"/>
          <w:lang w:eastAsia="es-ES"/>
        </w:rPr>
        <w:t>222</w:t>
      </w:r>
    </w:p>
    <w:p w14:paraId="4D23690A" w14:textId="77777777" w:rsidR="00F85584" w:rsidRDefault="00F85584" w:rsidP="00DC0B5E">
      <w:pPr>
        <w:overflowPunct w:val="0"/>
        <w:autoSpaceDE w:val="0"/>
        <w:autoSpaceDN w:val="0"/>
        <w:adjustRightInd w:val="0"/>
        <w:spacing w:after="0" w:line="360" w:lineRule="auto"/>
        <w:ind w:firstLine="709"/>
        <w:jc w:val="both"/>
        <w:textAlignment w:val="baseline"/>
        <w:rPr>
          <w:rFonts w:ascii="Bookman Old Style" w:hAnsi="Bookman Old Style"/>
          <w:spacing w:val="6"/>
          <w:sz w:val="28"/>
          <w:szCs w:val="28"/>
          <w:lang w:eastAsia="es-ES"/>
        </w:rPr>
      </w:pPr>
    </w:p>
    <w:p w14:paraId="30ADC7CA" w14:textId="77777777" w:rsidR="009D57D4" w:rsidRPr="00137A33" w:rsidRDefault="009D57D4" w:rsidP="00DC0B5E">
      <w:pPr>
        <w:overflowPunct w:val="0"/>
        <w:autoSpaceDE w:val="0"/>
        <w:autoSpaceDN w:val="0"/>
        <w:adjustRightInd w:val="0"/>
        <w:spacing w:after="0" w:line="360" w:lineRule="auto"/>
        <w:ind w:firstLine="709"/>
        <w:jc w:val="both"/>
        <w:textAlignment w:val="baseline"/>
        <w:rPr>
          <w:rFonts w:ascii="Bookman Old Style" w:hAnsi="Bookman Old Style"/>
          <w:spacing w:val="6"/>
          <w:sz w:val="28"/>
          <w:szCs w:val="28"/>
          <w:lang w:eastAsia="es-ES"/>
        </w:rPr>
      </w:pPr>
    </w:p>
    <w:p w14:paraId="6281746E" w14:textId="06DA83D7" w:rsidR="00F85584" w:rsidRPr="00137A33" w:rsidRDefault="00F85584" w:rsidP="00DC0B5E">
      <w:pPr>
        <w:overflowPunct w:val="0"/>
        <w:autoSpaceDE w:val="0"/>
        <w:autoSpaceDN w:val="0"/>
        <w:adjustRightInd w:val="0"/>
        <w:spacing w:after="0" w:line="360" w:lineRule="auto"/>
        <w:ind w:firstLine="709"/>
        <w:jc w:val="both"/>
        <w:textAlignment w:val="baseline"/>
        <w:rPr>
          <w:rFonts w:ascii="Bookman Old Style" w:hAnsi="Bookman Old Style"/>
          <w:spacing w:val="6"/>
          <w:sz w:val="28"/>
          <w:szCs w:val="28"/>
          <w:lang w:eastAsia="es-ES"/>
        </w:rPr>
      </w:pPr>
      <w:r w:rsidRPr="00137A33">
        <w:rPr>
          <w:rFonts w:ascii="Bookman Old Style" w:hAnsi="Bookman Old Style"/>
          <w:spacing w:val="6"/>
          <w:sz w:val="28"/>
          <w:szCs w:val="28"/>
          <w:lang w:eastAsia="es-ES"/>
        </w:rPr>
        <w:t>Bogotá D.C.,</w:t>
      </w:r>
      <w:r w:rsidR="00D45DBA">
        <w:rPr>
          <w:rFonts w:ascii="Bookman Old Style" w:hAnsi="Bookman Old Style"/>
          <w:spacing w:val="6"/>
          <w:sz w:val="28"/>
          <w:szCs w:val="28"/>
          <w:lang w:eastAsia="es-ES"/>
        </w:rPr>
        <w:t xml:space="preserve"> </w:t>
      </w:r>
      <w:r w:rsidR="003805C2">
        <w:rPr>
          <w:rFonts w:ascii="Bookman Old Style" w:hAnsi="Bookman Old Style"/>
          <w:spacing w:val="6"/>
          <w:sz w:val="28"/>
          <w:szCs w:val="28"/>
          <w:lang w:eastAsia="es-ES"/>
        </w:rPr>
        <w:t xml:space="preserve">ocho </w:t>
      </w:r>
      <w:r w:rsidRPr="00137A33">
        <w:rPr>
          <w:rFonts w:ascii="Bookman Old Style" w:hAnsi="Bookman Old Style"/>
          <w:spacing w:val="6"/>
          <w:sz w:val="28"/>
          <w:szCs w:val="28"/>
          <w:lang w:eastAsia="es-ES"/>
        </w:rPr>
        <w:t>(</w:t>
      </w:r>
      <w:r w:rsidR="003805C2">
        <w:rPr>
          <w:rFonts w:ascii="Bookman Old Style" w:hAnsi="Bookman Old Style"/>
          <w:spacing w:val="6"/>
          <w:sz w:val="28"/>
          <w:szCs w:val="28"/>
          <w:lang w:eastAsia="es-ES"/>
        </w:rPr>
        <w:t>08</w:t>
      </w:r>
      <w:r w:rsidR="00E83853">
        <w:rPr>
          <w:rFonts w:ascii="Bookman Old Style" w:hAnsi="Bookman Old Style"/>
          <w:spacing w:val="6"/>
          <w:sz w:val="28"/>
          <w:szCs w:val="28"/>
          <w:lang w:eastAsia="es-ES"/>
        </w:rPr>
        <w:t xml:space="preserve">) </w:t>
      </w:r>
      <w:r w:rsidRPr="00137A33">
        <w:rPr>
          <w:rFonts w:ascii="Bookman Old Style" w:hAnsi="Bookman Old Style"/>
          <w:spacing w:val="6"/>
          <w:sz w:val="28"/>
          <w:szCs w:val="28"/>
          <w:lang w:eastAsia="es-ES"/>
        </w:rPr>
        <w:t xml:space="preserve">de </w:t>
      </w:r>
      <w:r w:rsidR="009A4A71">
        <w:rPr>
          <w:rFonts w:ascii="Bookman Old Style" w:hAnsi="Bookman Old Style"/>
          <w:spacing w:val="6"/>
          <w:sz w:val="28"/>
          <w:szCs w:val="28"/>
          <w:lang w:eastAsia="es-ES"/>
        </w:rPr>
        <w:t>ju</w:t>
      </w:r>
      <w:r w:rsidR="00086B9E">
        <w:rPr>
          <w:rFonts w:ascii="Bookman Old Style" w:hAnsi="Bookman Old Style"/>
          <w:spacing w:val="6"/>
          <w:sz w:val="28"/>
          <w:szCs w:val="28"/>
          <w:lang w:eastAsia="es-ES"/>
        </w:rPr>
        <w:t>lio</w:t>
      </w:r>
      <w:r w:rsidR="2037AE36" w:rsidRPr="00137A33">
        <w:rPr>
          <w:rFonts w:ascii="Bookman Old Style" w:hAnsi="Bookman Old Style"/>
          <w:spacing w:val="6"/>
          <w:sz w:val="28"/>
          <w:szCs w:val="28"/>
          <w:lang w:eastAsia="es-ES"/>
        </w:rPr>
        <w:t xml:space="preserve"> </w:t>
      </w:r>
      <w:r w:rsidRPr="00137A33">
        <w:rPr>
          <w:rFonts w:ascii="Bookman Old Style" w:hAnsi="Bookman Old Style"/>
          <w:spacing w:val="6"/>
          <w:sz w:val="28"/>
          <w:szCs w:val="28"/>
          <w:lang w:eastAsia="es-ES"/>
        </w:rPr>
        <w:t xml:space="preserve">de dos mil </w:t>
      </w:r>
      <w:r w:rsidR="00355378">
        <w:rPr>
          <w:rFonts w:ascii="Bookman Old Style" w:hAnsi="Bookman Old Style"/>
          <w:spacing w:val="6"/>
          <w:sz w:val="28"/>
          <w:szCs w:val="28"/>
          <w:lang w:eastAsia="es-ES"/>
        </w:rPr>
        <w:t xml:space="preserve">veintiséis </w:t>
      </w:r>
      <w:r w:rsidRPr="00137A33">
        <w:rPr>
          <w:rFonts w:ascii="Bookman Old Style" w:hAnsi="Bookman Old Style"/>
          <w:spacing w:val="6"/>
          <w:sz w:val="28"/>
          <w:szCs w:val="28"/>
          <w:lang w:eastAsia="es-ES"/>
        </w:rPr>
        <w:t>(202</w:t>
      </w:r>
      <w:r w:rsidR="00355378">
        <w:rPr>
          <w:rFonts w:ascii="Bookman Old Style" w:hAnsi="Bookman Old Style"/>
          <w:spacing w:val="6"/>
          <w:sz w:val="28"/>
          <w:szCs w:val="28"/>
          <w:lang w:eastAsia="es-ES"/>
        </w:rPr>
        <w:t>6</w:t>
      </w:r>
      <w:r w:rsidRPr="00137A33">
        <w:rPr>
          <w:rFonts w:ascii="Bookman Old Style" w:hAnsi="Bookman Old Style"/>
          <w:spacing w:val="6"/>
          <w:sz w:val="28"/>
          <w:szCs w:val="28"/>
          <w:lang w:eastAsia="es-ES"/>
        </w:rPr>
        <w:t>).</w:t>
      </w:r>
    </w:p>
    <w:p w14:paraId="1DB43C54" w14:textId="267B1984" w:rsidR="00F85584" w:rsidRPr="00137A33" w:rsidRDefault="00F85584" w:rsidP="00DC0B5E">
      <w:pPr>
        <w:overflowPunct w:val="0"/>
        <w:autoSpaceDE w:val="0"/>
        <w:autoSpaceDN w:val="0"/>
        <w:adjustRightInd w:val="0"/>
        <w:spacing w:after="0" w:line="360" w:lineRule="auto"/>
        <w:ind w:firstLine="709"/>
        <w:jc w:val="both"/>
        <w:textAlignment w:val="baseline"/>
        <w:rPr>
          <w:rFonts w:ascii="Bookman Old Style" w:hAnsi="Bookman Old Style"/>
          <w:spacing w:val="6"/>
          <w:sz w:val="28"/>
          <w:szCs w:val="28"/>
          <w:lang w:eastAsia="es-ES"/>
        </w:rPr>
      </w:pPr>
    </w:p>
    <w:p w14:paraId="32C99E67" w14:textId="073A2CC6" w:rsidR="00325180" w:rsidRPr="00137A33" w:rsidRDefault="00DB5F13" w:rsidP="00DC0B5E">
      <w:pPr>
        <w:pStyle w:val="Prrafodelista"/>
        <w:numPr>
          <w:ilvl w:val="0"/>
          <w:numId w:val="16"/>
        </w:numPr>
        <w:spacing w:line="360" w:lineRule="auto"/>
        <w:jc w:val="center"/>
        <w:rPr>
          <w:rFonts w:ascii="Bookman Old Style" w:hAnsi="Bookman Old Style"/>
          <w:b/>
          <w:bCs/>
        </w:rPr>
      </w:pPr>
      <w:r>
        <w:rPr>
          <w:rFonts w:ascii="Bookman Old Style" w:hAnsi="Bookman Old Style"/>
          <w:b/>
          <w:bCs/>
        </w:rPr>
        <w:t xml:space="preserve"> </w:t>
      </w:r>
      <w:r w:rsidR="004E2C90">
        <w:rPr>
          <w:rFonts w:ascii="Bookman Old Style" w:hAnsi="Bookman Old Style"/>
          <w:b/>
          <w:bCs/>
        </w:rPr>
        <w:t>OBJETO DE LA DECISIÓN</w:t>
      </w:r>
    </w:p>
    <w:p w14:paraId="327069ED" w14:textId="77777777" w:rsidR="00325180" w:rsidRPr="00137A33" w:rsidRDefault="00325180" w:rsidP="00DC0B5E">
      <w:pPr>
        <w:spacing w:after="0" w:line="360" w:lineRule="auto"/>
        <w:ind w:left="709"/>
        <w:rPr>
          <w:rFonts w:ascii="Bookman Old Style" w:hAnsi="Bookman Old Style"/>
        </w:rPr>
      </w:pPr>
    </w:p>
    <w:p w14:paraId="0169D6AD" w14:textId="6BE86754" w:rsidR="00F8330C" w:rsidRPr="000744C4" w:rsidRDefault="000D2401" w:rsidP="5029CE7A">
      <w:pPr>
        <w:spacing w:after="0" w:line="360" w:lineRule="auto"/>
        <w:ind w:firstLine="709"/>
        <w:jc w:val="both"/>
        <w:rPr>
          <w:rFonts w:ascii="Bookman Old Style" w:hAnsi="Bookman Old Style"/>
          <w:sz w:val="28"/>
          <w:szCs w:val="28"/>
        </w:rPr>
      </w:pPr>
      <w:r w:rsidRPr="5029CE7A">
        <w:rPr>
          <w:rFonts w:ascii="Bookman Old Style" w:hAnsi="Bookman Old Style"/>
          <w:sz w:val="28"/>
          <w:szCs w:val="28"/>
        </w:rPr>
        <w:t>La Sala</w:t>
      </w:r>
      <w:r w:rsidR="00086B9E">
        <w:rPr>
          <w:rFonts w:ascii="Bookman Old Style" w:hAnsi="Bookman Old Style"/>
          <w:sz w:val="28"/>
          <w:szCs w:val="28"/>
        </w:rPr>
        <w:t xml:space="preserve"> decreta la preclusión como consecuencia de la extinción de la acción penal por muerte del procesado </w:t>
      </w:r>
      <w:r w:rsidR="00086B9E">
        <w:rPr>
          <w:rFonts w:ascii="Bookman Old Style" w:eastAsia="Bookman Old Style" w:hAnsi="Bookman Old Style" w:cs="Bookman Old Style"/>
          <w:b/>
          <w:bCs/>
          <w:smallCaps/>
          <w:sz w:val="28"/>
          <w:szCs w:val="28"/>
        </w:rPr>
        <w:t>Luis Francisco Durán Murillo</w:t>
      </w:r>
      <w:r w:rsidR="0062308D">
        <w:rPr>
          <w:rFonts w:ascii="Bookman Old Style" w:hAnsi="Bookman Old Style"/>
          <w:sz w:val="28"/>
          <w:szCs w:val="28"/>
        </w:rPr>
        <w:t xml:space="preserve">, ante </w:t>
      </w:r>
      <w:r w:rsidR="00086B9E">
        <w:rPr>
          <w:rFonts w:ascii="Bookman Old Style" w:hAnsi="Bookman Old Style"/>
          <w:sz w:val="28"/>
          <w:szCs w:val="28"/>
        </w:rPr>
        <w:t>la imposibilidad de pronunciarse sobre los requisitos de admisibilidad de la demanda de casación presentada en contra de la sentencia adoptada por el Tribunal de Cúcuta, el 4 de junio de 2024</w:t>
      </w:r>
      <w:r w:rsidRPr="5029CE7A">
        <w:rPr>
          <w:rFonts w:ascii="Bookman Old Style" w:hAnsi="Bookman Old Style"/>
          <w:sz w:val="28"/>
          <w:szCs w:val="28"/>
        </w:rPr>
        <w:t xml:space="preserve">, que </w:t>
      </w:r>
      <w:r w:rsidR="0062308D">
        <w:rPr>
          <w:rFonts w:ascii="Bookman Old Style" w:hAnsi="Bookman Old Style"/>
          <w:sz w:val="28"/>
          <w:szCs w:val="28"/>
        </w:rPr>
        <w:t>confirmó</w:t>
      </w:r>
      <w:r w:rsidRPr="5029CE7A">
        <w:rPr>
          <w:rFonts w:ascii="Bookman Old Style" w:hAnsi="Bookman Old Style"/>
          <w:sz w:val="28"/>
          <w:szCs w:val="28"/>
        </w:rPr>
        <w:t xml:space="preserve"> la </w:t>
      </w:r>
      <w:r w:rsidR="00660A4E" w:rsidRPr="5029CE7A">
        <w:rPr>
          <w:rFonts w:ascii="Bookman Old Style" w:hAnsi="Bookman Old Style"/>
          <w:sz w:val="28"/>
          <w:szCs w:val="28"/>
        </w:rPr>
        <w:t>dictada</w:t>
      </w:r>
      <w:r w:rsidR="000D2593" w:rsidRPr="5029CE7A">
        <w:rPr>
          <w:rFonts w:ascii="Bookman Old Style" w:hAnsi="Bookman Old Style"/>
          <w:sz w:val="28"/>
          <w:szCs w:val="28"/>
        </w:rPr>
        <w:t xml:space="preserve"> por el </w:t>
      </w:r>
      <w:r w:rsidR="008C15D9" w:rsidRPr="5029CE7A">
        <w:rPr>
          <w:rFonts w:ascii="Bookman Old Style" w:hAnsi="Bookman Old Style"/>
          <w:sz w:val="28"/>
          <w:szCs w:val="28"/>
        </w:rPr>
        <w:t xml:space="preserve">Juzgado </w:t>
      </w:r>
      <w:r w:rsidR="0062308D">
        <w:rPr>
          <w:rFonts w:ascii="Bookman Old Style" w:hAnsi="Bookman Old Style"/>
          <w:sz w:val="28"/>
          <w:szCs w:val="28"/>
        </w:rPr>
        <w:t xml:space="preserve">1º </w:t>
      </w:r>
      <w:r w:rsidR="008C15D9" w:rsidRPr="5029CE7A">
        <w:rPr>
          <w:rFonts w:ascii="Bookman Old Style" w:hAnsi="Bookman Old Style"/>
          <w:sz w:val="28"/>
          <w:szCs w:val="28"/>
        </w:rPr>
        <w:t>Penal</w:t>
      </w:r>
      <w:r w:rsidR="006074B5" w:rsidRPr="5029CE7A">
        <w:rPr>
          <w:rFonts w:ascii="Bookman Old Style" w:hAnsi="Bookman Old Style"/>
          <w:sz w:val="28"/>
          <w:szCs w:val="28"/>
        </w:rPr>
        <w:t xml:space="preserve"> del Circuito de </w:t>
      </w:r>
      <w:r w:rsidR="0062308D">
        <w:rPr>
          <w:rFonts w:ascii="Bookman Old Style" w:hAnsi="Bookman Old Style"/>
          <w:sz w:val="28"/>
          <w:szCs w:val="28"/>
        </w:rPr>
        <w:t>Cúcuta</w:t>
      </w:r>
      <w:r w:rsidR="006074B5" w:rsidRPr="5029CE7A">
        <w:rPr>
          <w:rFonts w:ascii="Bookman Old Style" w:hAnsi="Bookman Old Style"/>
          <w:sz w:val="28"/>
          <w:szCs w:val="28"/>
        </w:rPr>
        <w:t>,</w:t>
      </w:r>
      <w:r w:rsidR="00862A1E">
        <w:rPr>
          <w:rFonts w:ascii="Bookman Old Style" w:hAnsi="Bookman Old Style"/>
          <w:sz w:val="28"/>
          <w:szCs w:val="28"/>
        </w:rPr>
        <w:t xml:space="preserve"> el </w:t>
      </w:r>
      <w:r w:rsidR="00381598" w:rsidRPr="00381598">
        <w:rPr>
          <w:rFonts w:ascii="Bookman Old Style" w:hAnsi="Bookman Old Style"/>
          <w:sz w:val="28"/>
          <w:szCs w:val="28"/>
        </w:rPr>
        <w:t xml:space="preserve">11 de abril </w:t>
      </w:r>
      <w:r w:rsidR="00862A1E">
        <w:rPr>
          <w:rFonts w:ascii="Bookman Old Style" w:hAnsi="Bookman Old Style"/>
          <w:sz w:val="28"/>
          <w:szCs w:val="28"/>
        </w:rPr>
        <w:t>de 2024,</w:t>
      </w:r>
      <w:r w:rsidR="006074B5" w:rsidRPr="5029CE7A">
        <w:rPr>
          <w:rFonts w:ascii="Bookman Old Style" w:hAnsi="Bookman Old Style"/>
          <w:sz w:val="28"/>
          <w:szCs w:val="28"/>
        </w:rPr>
        <w:t xml:space="preserve"> </w:t>
      </w:r>
      <w:r w:rsidR="0062308D">
        <w:rPr>
          <w:rFonts w:ascii="Bookman Old Style" w:hAnsi="Bookman Old Style"/>
          <w:sz w:val="28"/>
          <w:szCs w:val="28"/>
        </w:rPr>
        <w:t>que</w:t>
      </w:r>
      <w:r w:rsidRPr="5029CE7A">
        <w:rPr>
          <w:rFonts w:ascii="Bookman Old Style" w:hAnsi="Bookman Old Style"/>
          <w:sz w:val="28"/>
          <w:szCs w:val="28"/>
        </w:rPr>
        <w:t xml:space="preserve"> lo condenó por el delito de</w:t>
      </w:r>
      <w:r w:rsidR="00A22AC9" w:rsidRPr="5029CE7A">
        <w:rPr>
          <w:rFonts w:ascii="Bookman Old Style" w:hAnsi="Bookman Old Style"/>
          <w:sz w:val="28"/>
          <w:szCs w:val="28"/>
        </w:rPr>
        <w:t xml:space="preserve"> </w:t>
      </w:r>
      <w:r w:rsidR="0062308D">
        <w:rPr>
          <w:rFonts w:ascii="Bookman Old Style" w:hAnsi="Bookman Old Style"/>
          <w:i/>
          <w:iCs/>
          <w:sz w:val="28"/>
          <w:szCs w:val="28"/>
        </w:rPr>
        <w:t>omisión de agente retenedor</w:t>
      </w:r>
      <w:r w:rsidR="000D2593" w:rsidRPr="5029CE7A">
        <w:rPr>
          <w:rFonts w:ascii="Bookman Old Style" w:hAnsi="Bookman Old Style"/>
          <w:sz w:val="28"/>
          <w:szCs w:val="28"/>
        </w:rPr>
        <w:t>.</w:t>
      </w:r>
    </w:p>
    <w:p w14:paraId="0182B1D6" w14:textId="77777777" w:rsidR="00B5522F" w:rsidRDefault="00B5522F" w:rsidP="009D57D4">
      <w:pPr>
        <w:spacing w:after="0" w:line="360" w:lineRule="auto"/>
        <w:jc w:val="both"/>
        <w:rPr>
          <w:rFonts w:ascii="Bookman Old Style" w:hAnsi="Bookman Old Style"/>
          <w:sz w:val="28"/>
          <w:szCs w:val="28"/>
        </w:rPr>
      </w:pPr>
    </w:p>
    <w:p w14:paraId="0C75594E" w14:textId="5DD46EE3" w:rsidR="00F85584" w:rsidRDefault="00DB5F13" w:rsidP="00DC0B5E">
      <w:pPr>
        <w:pStyle w:val="Prrafodelista"/>
        <w:numPr>
          <w:ilvl w:val="0"/>
          <w:numId w:val="16"/>
        </w:numPr>
        <w:spacing w:line="360" w:lineRule="auto"/>
        <w:jc w:val="center"/>
        <w:rPr>
          <w:rFonts w:ascii="Bookman Old Style" w:hAnsi="Bookman Old Style"/>
          <w:b/>
          <w:bCs/>
        </w:rPr>
      </w:pPr>
      <w:r>
        <w:rPr>
          <w:rFonts w:ascii="Bookman Old Style" w:hAnsi="Bookman Old Style"/>
          <w:b/>
          <w:bCs/>
        </w:rPr>
        <w:lastRenderedPageBreak/>
        <w:t xml:space="preserve"> </w:t>
      </w:r>
      <w:r w:rsidR="004E2C90">
        <w:rPr>
          <w:rFonts w:ascii="Bookman Old Style" w:hAnsi="Bookman Old Style"/>
          <w:b/>
          <w:bCs/>
        </w:rPr>
        <w:t>HECHOS</w:t>
      </w:r>
    </w:p>
    <w:p w14:paraId="7909D74A" w14:textId="77777777" w:rsidR="00613805" w:rsidRDefault="00613805" w:rsidP="00613805">
      <w:pPr>
        <w:pStyle w:val="Prrafodelista"/>
        <w:spacing w:line="360" w:lineRule="auto"/>
        <w:ind w:left="0"/>
        <w:rPr>
          <w:rFonts w:ascii="Bookman Old Style" w:hAnsi="Bookman Old Style"/>
          <w:b/>
          <w:bCs/>
        </w:rPr>
      </w:pPr>
    </w:p>
    <w:p w14:paraId="3856AE47" w14:textId="5D8F5509" w:rsidR="00613805" w:rsidRDefault="000904EB" w:rsidP="00A409E6">
      <w:pPr>
        <w:spacing w:after="0" w:line="360" w:lineRule="auto"/>
        <w:ind w:firstLine="709"/>
        <w:jc w:val="both"/>
        <w:rPr>
          <w:rFonts w:ascii="Bookman Old Style" w:hAnsi="Bookman Old Style"/>
          <w:sz w:val="28"/>
          <w:szCs w:val="28"/>
        </w:rPr>
      </w:pPr>
      <w:r>
        <w:rPr>
          <w:rFonts w:ascii="Bookman Old Style" w:hAnsi="Bookman Old Style"/>
          <w:sz w:val="28"/>
          <w:szCs w:val="28"/>
        </w:rPr>
        <w:t xml:space="preserve">En Cúcuta, </w:t>
      </w:r>
      <w:r w:rsidR="0062308D" w:rsidRPr="000904EB">
        <w:rPr>
          <w:rFonts w:ascii="Bookman Old Style" w:hAnsi="Bookman Old Style"/>
          <w:smallCaps/>
          <w:sz w:val="28"/>
          <w:szCs w:val="28"/>
        </w:rPr>
        <w:t>Luis Francisco Durán Murillo</w:t>
      </w:r>
      <w:r w:rsidR="0062308D">
        <w:rPr>
          <w:rFonts w:ascii="Bookman Old Style" w:hAnsi="Bookman Old Style"/>
          <w:sz w:val="28"/>
          <w:szCs w:val="28"/>
        </w:rPr>
        <w:t xml:space="preserve">, </w:t>
      </w:r>
      <w:r w:rsidR="0062308D" w:rsidRPr="0062308D">
        <w:rPr>
          <w:rFonts w:ascii="Bookman Old Style" w:hAnsi="Bookman Old Style"/>
          <w:sz w:val="28"/>
          <w:szCs w:val="28"/>
        </w:rPr>
        <w:t xml:space="preserve">como contribuyente de las obligaciones tributarias declaradas ante la DIAN por el IVA </w:t>
      </w:r>
      <w:r w:rsidR="0062308D">
        <w:rPr>
          <w:rFonts w:ascii="Bookman Old Style" w:hAnsi="Bookman Old Style"/>
          <w:sz w:val="28"/>
          <w:szCs w:val="28"/>
        </w:rPr>
        <w:t xml:space="preserve">de la empresa Sebos Norte, omitió </w:t>
      </w:r>
      <w:r>
        <w:rPr>
          <w:rFonts w:ascii="Bookman Old Style" w:hAnsi="Bookman Old Style"/>
          <w:sz w:val="28"/>
          <w:szCs w:val="28"/>
        </w:rPr>
        <w:t xml:space="preserve">realizar el pago del impuesto sobre las ventas correspondiente al </w:t>
      </w:r>
      <w:r w:rsidRPr="000904EB">
        <w:rPr>
          <w:rFonts w:ascii="Bookman Old Style" w:hAnsi="Bookman Old Style"/>
          <w:sz w:val="28"/>
          <w:szCs w:val="28"/>
        </w:rPr>
        <w:t>periodo 4 y 5</w:t>
      </w:r>
      <w:r>
        <w:rPr>
          <w:rFonts w:ascii="Bookman Old Style" w:hAnsi="Bookman Old Style"/>
          <w:sz w:val="28"/>
          <w:szCs w:val="28"/>
        </w:rPr>
        <w:t xml:space="preserve"> del </w:t>
      </w:r>
      <w:r w:rsidRPr="000904EB">
        <w:rPr>
          <w:rFonts w:ascii="Bookman Old Style" w:hAnsi="Bookman Old Style"/>
          <w:sz w:val="28"/>
          <w:szCs w:val="28"/>
        </w:rPr>
        <w:t>año 2011, dentro de los plazos fijados por el gobierno nacional</w:t>
      </w:r>
      <w:r>
        <w:rPr>
          <w:rFonts w:ascii="Bookman Old Style" w:hAnsi="Bookman Old Style"/>
          <w:sz w:val="28"/>
          <w:szCs w:val="28"/>
        </w:rPr>
        <w:t xml:space="preserve">, </w:t>
      </w:r>
      <w:r w:rsidR="0062308D" w:rsidRPr="0062308D">
        <w:rPr>
          <w:rFonts w:ascii="Bookman Old Style" w:hAnsi="Bookman Old Style"/>
          <w:sz w:val="28"/>
          <w:szCs w:val="28"/>
        </w:rPr>
        <w:t>por la suma de $36.160.000</w:t>
      </w:r>
      <w:r>
        <w:rPr>
          <w:rFonts w:ascii="Bookman Old Style" w:hAnsi="Bookman Old Style"/>
          <w:sz w:val="28"/>
          <w:szCs w:val="28"/>
        </w:rPr>
        <w:t xml:space="preserve">. </w:t>
      </w:r>
    </w:p>
    <w:p w14:paraId="19AAEA4B" w14:textId="77777777" w:rsidR="00394A07" w:rsidRPr="00394A07" w:rsidRDefault="00394A07" w:rsidP="00660A4E">
      <w:pPr>
        <w:spacing w:after="0" w:line="360" w:lineRule="auto"/>
        <w:ind w:firstLine="708"/>
        <w:jc w:val="both"/>
        <w:rPr>
          <w:rFonts w:ascii="Bookman Old Style" w:hAnsi="Bookman Old Style"/>
          <w:sz w:val="28"/>
          <w:szCs w:val="28"/>
        </w:rPr>
      </w:pPr>
    </w:p>
    <w:p w14:paraId="75D3A40F" w14:textId="367BE06E" w:rsidR="00F85584" w:rsidRPr="00137A33" w:rsidRDefault="00DB5F13" w:rsidP="4B2E5697">
      <w:pPr>
        <w:spacing w:after="0" w:line="360" w:lineRule="auto"/>
        <w:jc w:val="center"/>
        <w:rPr>
          <w:rFonts w:ascii="Bookman Old Style" w:hAnsi="Bookman Old Style"/>
          <w:b/>
          <w:bCs/>
          <w:sz w:val="28"/>
          <w:szCs w:val="28"/>
        </w:rPr>
      </w:pPr>
      <w:r w:rsidRPr="4B2E5697">
        <w:rPr>
          <w:rFonts w:ascii="Bookman Old Style" w:hAnsi="Bookman Old Style"/>
          <w:b/>
          <w:bCs/>
          <w:sz w:val="28"/>
          <w:szCs w:val="28"/>
        </w:rPr>
        <w:t xml:space="preserve"> </w:t>
      </w:r>
      <w:r w:rsidR="19E6F399" w:rsidRPr="4B2E5697">
        <w:rPr>
          <w:rFonts w:ascii="Bookman Old Style" w:hAnsi="Bookman Old Style"/>
          <w:b/>
          <w:bCs/>
          <w:sz w:val="28"/>
          <w:szCs w:val="28"/>
        </w:rPr>
        <w:t>II</w:t>
      </w:r>
      <w:r w:rsidR="6D5B19F8" w:rsidRPr="4B2E5697">
        <w:rPr>
          <w:rFonts w:ascii="Bookman Old Style" w:hAnsi="Bookman Old Style"/>
          <w:b/>
          <w:bCs/>
          <w:sz w:val="28"/>
          <w:szCs w:val="28"/>
        </w:rPr>
        <w:t>I</w:t>
      </w:r>
      <w:r w:rsidR="19E6F399" w:rsidRPr="4B2E5697">
        <w:rPr>
          <w:rFonts w:ascii="Bookman Old Style" w:hAnsi="Bookman Old Style"/>
          <w:b/>
          <w:bCs/>
          <w:sz w:val="28"/>
          <w:szCs w:val="28"/>
        </w:rPr>
        <w:t xml:space="preserve">. </w:t>
      </w:r>
      <w:r w:rsidR="00F85584" w:rsidRPr="4B2E5697">
        <w:rPr>
          <w:rFonts w:ascii="Bookman Old Style" w:hAnsi="Bookman Old Style"/>
          <w:b/>
          <w:bCs/>
          <w:sz w:val="28"/>
          <w:szCs w:val="28"/>
        </w:rPr>
        <w:t>ANTECEDENTES PROCESALES</w:t>
      </w:r>
      <w:r w:rsidR="000966BC" w:rsidRPr="4B2E5697">
        <w:rPr>
          <w:rFonts w:ascii="Bookman Old Style" w:hAnsi="Bookman Old Style"/>
          <w:b/>
          <w:bCs/>
          <w:sz w:val="28"/>
          <w:szCs w:val="28"/>
        </w:rPr>
        <w:t xml:space="preserve"> RELEVANTES</w:t>
      </w:r>
    </w:p>
    <w:p w14:paraId="3F1A62FA" w14:textId="77777777" w:rsidR="00C278EE" w:rsidRDefault="00C278EE" w:rsidP="00DA469B">
      <w:pPr>
        <w:spacing w:after="0" w:line="360" w:lineRule="auto"/>
        <w:jc w:val="both"/>
        <w:rPr>
          <w:rFonts w:ascii="Bookman Old Style" w:hAnsi="Bookman Old Style"/>
          <w:sz w:val="28"/>
          <w:szCs w:val="28"/>
        </w:rPr>
      </w:pPr>
    </w:p>
    <w:p w14:paraId="0B7AD1D0" w14:textId="49BCF0BE" w:rsidR="00262C3E" w:rsidRDefault="00AA5BE5" w:rsidP="00AA5BE5">
      <w:pPr>
        <w:spacing w:after="0" w:line="360" w:lineRule="auto"/>
        <w:jc w:val="both"/>
        <w:rPr>
          <w:rFonts w:ascii="Bookman Old Style" w:hAnsi="Bookman Old Style"/>
          <w:sz w:val="28"/>
          <w:szCs w:val="28"/>
        </w:rPr>
      </w:pPr>
      <w:r>
        <w:rPr>
          <w:rFonts w:ascii="Bookman Old Style" w:hAnsi="Bookman Old Style"/>
          <w:sz w:val="28"/>
          <w:szCs w:val="28"/>
        </w:rPr>
        <w:tab/>
      </w:r>
      <w:r w:rsidR="2A7F527E">
        <w:rPr>
          <w:rFonts w:ascii="Bookman Old Style" w:hAnsi="Bookman Old Style"/>
          <w:sz w:val="28"/>
          <w:szCs w:val="28"/>
        </w:rPr>
        <w:t xml:space="preserve">El </w:t>
      </w:r>
      <w:r w:rsidR="000904EB">
        <w:rPr>
          <w:rFonts w:ascii="Bookman Old Style" w:hAnsi="Bookman Old Style"/>
          <w:sz w:val="28"/>
          <w:szCs w:val="28"/>
        </w:rPr>
        <w:t>17 de noviembre de 2017</w:t>
      </w:r>
      <w:r w:rsidR="2A7F527E">
        <w:rPr>
          <w:rFonts w:ascii="Bookman Old Style" w:hAnsi="Bookman Old Style"/>
          <w:sz w:val="28"/>
          <w:szCs w:val="28"/>
        </w:rPr>
        <w:t xml:space="preserve"> ante el Juzgado </w:t>
      </w:r>
      <w:r w:rsidR="000904EB">
        <w:rPr>
          <w:rFonts w:ascii="Bookman Old Style" w:hAnsi="Bookman Old Style"/>
          <w:sz w:val="28"/>
          <w:szCs w:val="28"/>
        </w:rPr>
        <w:t xml:space="preserve">1º Penal Municipal con función de control de garantías de Cúcuta, </w:t>
      </w:r>
      <w:r w:rsidR="1B67C838">
        <w:rPr>
          <w:rFonts w:ascii="Bookman Old Style" w:hAnsi="Bookman Old Style"/>
          <w:sz w:val="28"/>
          <w:szCs w:val="28"/>
        </w:rPr>
        <w:t xml:space="preserve">la </w:t>
      </w:r>
      <w:bookmarkStart w:id="0" w:name="_Int_w7PPBpcp"/>
      <w:proofErr w:type="gramStart"/>
      <w:r w:rsidR="471FCAF2">
        <w:rPr>
          <w:rFonts w:ascii="Bookman Old Style" w:hAnsi="Bookman Old Style"/>
          <w:sz w:val="28"/>
          <w:szCs w:val="28"/>
        </w:rPr>
        <w:t>Fiscalía</w:t>
      </w:r>
      <w:r w:rsidR="1B67C838">
        <w:rPr>
          <w:rFonts w:ascii="Bookman Old Style" w:hAnsi="Bookman Old Style"/>
          <w:sz w:val="28"/>
          <w:szCs w:val="28"/>
        </w:rPr>
        <w:t xml:space="preserve"> General</w:t>
      </w:r>
      <w:bookmarkEnd w:id="0"/>
      <w:proofErr w:type="gramEnd"/>
      <w:r w:rsidR="1B67C838" w:rsidRPr="030B68C0">
        <w:rPr>
          <w:rFonts w:ascii="Bookman Old Style" w:hAnsi="Bookman Old Style"/>
          <w:sz w:val="28"/>
          <w:szCs w:val="28"/>
        </w:rPr>
        <w:t xml:space="preserve"> de la Nación </w:t>
      </w:r>
      <w:r w:rsidR="7DB843AD">
        <w:rPr>
          <w:rFonts w:ascii="Bookman Old Style" w:hAnsi="Bookman Old Style"/>
          <w:sz w:val="28"/>
          <w:szCs w:val="28"/>
        </w:rPr>
        <w:t>f</w:t>
      </w:r>
      <w:r w:rsidR="471FCAF2">
        <w:rPr>
          <w:rFonts w:ascii="Bookman Old Style" w:hAnsi="Bookman Old Style"/>
          <w:sz w:val="28"/>
          <w:szCs w:val="28"/>
        </w:rPr>
        <w:t>ormul</w:t>
      </w:r>
      <w:r w:rsidR="7DB843AD">
        <w:rPr>
          <w:rFonts w:ascii="Bookman Old Style" w:hAnsi="Bookman Old Style"/>
          <w:sz w:val="28"/>
          <w:szCs w:val="28"/>
        </w:rPr>
        <w:t>ó</w:t>
      </w:r>
      <w:r w:rsidR="471FCAF2">
        <w:rPr>
          <w:rFonts w:ascii="Bookman Old Style" w:hAnsi="Bookman Old Style"/>
          <w:sz w:val="28"/>
          <w:szCs w:val="28"/>
        </w:rPr>
        <w:t xml:space="preserve"> imputación</w:t>
      </w:r>
      <w:r w:rsidR="2F9F974D">
        <w:rPr>
          <w:rFonts w:ascii="Bookman Old Style" w:hAnsi="Bookman Old Style"/>
          <w:sz w:val="28"/>
          <w:szCs w:val="28"/>
        </w:rPr>
        <w:t xml:space="preserve"> </w:t>
      </w:r>
      <w:r w:rsidR="471FCAF2">
        <w:rPr>
          <w:rFonts w:ascii="Bookman Old Style" w:hAnsi="Bookman Old Style"/>
          <w:sz w:val="28"/>
          <w:szCs w:val="28"/>
        </w:rPr>
        <w:t xml:space="preserve">a </w:t>
      </w:r>
      <w:r w:rsidR="000904EB" w:rsidRPr="000904EB">
        <w:rPr>
          <w:rFonts w:ascii="Bookman Old Style" w:hAnsi="Bookman Old Style"/>
          <w:smallCaps/>
          <w:sz w:val="28"/>
          <w:szCs w:val="28"/>
        </w:rPr>
        <w:t>Luis Francisco Durán Murillo</w:t>
      </w:r>
      <w:r w:rsidR="000904EB">
        <w:rPr>
          <w:rFonts w:ascii="Bookman Old Style" w:hAnsi="Bookman Old Style"/>
          <w:sz w:val="28"/>
          <w:szCs w:val="28"/>
        </w:rPr>
        <w:t>, después de que fue declarado contumaz.</w:t>
      </w:r>
      <w:r w:rsidR="5B02D6C4">
        <w:rPr>
          <w:rFonts w:ascii="Bookman Old Style" w:hAnsi="Bookman Old Style"/>
          <w:sz w:val="28"/>
          <w:szCs w:val="28"/>
        </w:rPr>
        <w:t xml:space="preserve"> </w:t>
      </w:r>
    </w:p>
    <w:p w14:paraId="62CA4467" w14:textId="77777777" w:rsidR="003B19D2" w:rsidRDefault="003B19D2" w:rsidP="00AA5BE5">
      <w:pPr>
        <w:spacing w:after="0" w:line="360" w:lineRule="auto"/>
        <w:jc w:val="both"/>
        <w:rPr>
          <w:rFonts w:ascii="Bookman Old Style" w:hAnsi="Bookman Old Style"/>
          <w:sz w:val="28"/>
          <w:szCs w:val="28"/>
        </w:rPr>
      </w:pPr>
    </w:p>
    <w:p w14:paraId="0395F42F" w14:textId="49B0997F" w:rsidR="00262C3E" w:rsidRDefault="00262C3E" w:rsidP="00AA5BE5">
      <w:pPr>
        <w:spacing w:after="0" w:line="360" w:lineRule="auto"/>
        <w:jc w:val="both"/>
        <w:rPr>
          <w:rFonts w:ascii="Bookman Old Style" w:hAnsi="Bookman Old Style"/>
          <w:sz w:val="28"/>
          <w:szCs w:val="28"/>
        </w:rPr>
      </w:pPr>
      <w:r>
        <w:rPr>
          <w:rFonts w:ascii="Bookman Old Style" w:hAnsi="Bookman Old Style"/>
          <w:sz w:val="28"/>
          <w:szCs w:val="28"/>
        </w:rPr>
        <w:tab/>
        <w:t xml:space="preserve">El </w:t>
      </w:r>
      <w:r w:rsidR="000904EB">
        <w:rPr>
          <w:rFonts w:ascii="Bookman Old Style" w:hAnsi="Bookman Old Style"/>
          <w:sz w:val="28"/>
          <w:szCs w:val="28"/>
        </w:rPr>
        <w:t>29 de mayo de 2021</w:t>
      </w:r>
      <w:r w:rsidR="00AE60F7">
        <w:rPr>
          <w:rFonts w:ascii="Bookman Old Style" w:hAnsi="Bookman Old Style"/>
          <w:sz w:val="28"/>
          <w:szCs w:val="28"/>
        </w:rPr>
        <w:t xml:space="preserve">, ante el Juzgado </w:t>
      </w:r>
      <w:r w:rsidR="000904EB">
        <w:rPr>
          <w:rFonts w:ascii="Bookman Old Style" w:hAnsi="Bookman Old Style"/>
          <w:sz w:val="28"/>
          <w:szCs w:val="28"/>
        </w:rPr>
        <w:t xml:space="preserve">1º </w:t>
      </w:r>
      <w:r w:rsidR="00AE60F7">
        <w:rPr>
          <w:rFonts w:ascii="Bookman Old Style" w:hAnsi="Bookman Old Style"/>
          <w:sz w:val="28"/>
          <w:szCs w:val="28"/>
        </w:rPr>
        <w:t>Penal del Circuito de</w:t>
      </w:r>
      <w:r w:rsidR="000904EB">
        <w:rPr>
          <w:rFonts w:ascii="Bookman Old Style" w:hAnsi="Bookman Old Style"/>
          <w:sz w:val="28"/>
          <w:szCs w:val="28"/>
        </w:rPr>
        <w:t xml:space="preserve"> Cúcuta</w:t>
      </w:r>
      <w:r w:rsidR="00AE60F7">
        <w:rPr>
          <w:rFonts w:ascii="Bookman Old Style" w:hAnsi="Bookman Old Style"/>
          <w:sz w:val="28"/>
          <w:szCs w:val="28"/>
        </w:rPr>
        <w:t xml:space="preserve">, </w:t>
      </w:r>
      <w:r w:rsidR="005431B7">
        <w:rPr>
          <w:rFonts w:ascii="Bookman Old Style" w:hAnsi="Bookman Old Style"/>
          <w:sz w:val="28"/>
          <w:szCs w:val="28"/>
        </w:rPr>
        <w:t xml:space="preserve">se realizó </w:t>
      </w:r>
      <w:r w:rsidR="009A1883">
        <w:rPr>
          <w:rFonts w:ascii="Bookman Old Style" w:hAnsi="Bookman Old Style"/>
          <w:sz w:val="28"/>
          <w:szCs w:val="28"/>
        </w:rPr>
        <w:t xml:space="preserve">la </w:t>
      </w:r>
      <w:r w:rsidR="005431B7">
        <w:rPr>
          <w:rFonts w:ascii="Bookman Old Style" w:hAnsi="Bookman Old Style"/>
          <w:sz w:val="28"/>
          <w:szCs w:val="28"/>
        </w:rPr>
        <w:t xml:space="preserve">audiencia de formulación de acusación. </w:t>
      </w:r>
      <w:r w:rsidR="00F44357">
        <w:rPr>
          <w:rFonts w:ascii="Bookman Old Style" w:hAnsi="Bookman Old Style"/>
          <w:sz w:val="28"/>
          <w:szCs w:val="28"/>
        </w:rPr>
        <w:t>Surtido</w:t>
      </w:r>
      <w:r w:rsidR="005431B7">
        <w:rPr>
          <w:rFonts w:ascii="Bookman Old Style" w:hAnsi="Bookman Old Style"/>
          <w:sz w:val="28"/>
          <w:szCs w:val="28"/>
        </w:rPr>
        <w:t xml:space="preserve"> el juicio oral, el </w:t>
      </w:r>
      <w:r w:rsidR="000904EB">
        <w:rPr>
          <w:rFonts w:ascii="Bookman Old Style" w:hAnsi="Bookman Old Style"/>
          <w:sz w:val="28"/>
          <w:szCs w:val="28"/>
        </w:rPr>
        <w:t>11 de abril de 2024</w:t>
      </w:r>
      <w:r w:rsidR="001033BE">
        <w:rPr>
          <w:rFonts w:ascii="Bookman Old Style" w:hAnsi="Bookman Old Style"/>
          <w:sz w:val="28"/>
          <w:szCs w:val="28"/>
        </w:rPr>
        <w:t xml:space="preserve"> profirió sentencia </w:t>
      </w:r>
      <w:r w:rsidR="000904EB">
        <w:rPr>
          <w:rFonts w:ascii="Bookman Old Style" w:hAnsi="Bookman Old Style"/>
          <w:sz w:val="28"/>
          <w:szCs w:val="28"/>
        </w:rPr>
        <w:t>condenatoria</w:t>
      </w:r>
      <w:r w:rsidR="003B19D2">
        <w:rPr>
          <w:rFonts w:ascii="Bookman Old Style" w:hAnsi="Bookman Old Style"/>
          <w:sz w:val="28"/>
          <w:szCs w:val="28"/>
        </w:rPr>
        <w:t xml:space="preserve">. </w:t>
      </w:r>
      <w:r w:rsidR="000904EB">
        <w:rPr>
          <w:rFonts w:ascii="Bookman Old Style" w:hAnsi="Bookman Old Style"/>
          <w:sz w:val="28"/>
          <w:szCs w:val="28"/>
        </w:rPr>
        <w:t xml:space="preserve">La defensa y el Ministerio Público apelaron. </w:t>
      </w:r>
    </w:p>
    <w:p w14:paraId="4F31E1B3" w14:textId="77777777" w:rsidR="00AE60F7" w:rsidRPr="00DD07D9" w:rsidRDefault="00AE60F7" w:rsidP="00AE60F7">
      <w:pPr>
        <w:spacing w:after="0" w:line="360" w:lineRule="auto"/>
        <w:ind w:firstLine="708"/>
        <w:jc w:val="both"/>
        <w:rPr>
          <w:rFonts w:ascii="Bookman Old Style" w:eastAsia="Calibri" w:hAnsi="Bookman Old Style" w:cs="Arial"/>
          <w:sz w:val="28"/>
          <w:szCs w:val="28"/>
        </w:rPr>
      </w:pPr>
    </w:p>
    <w:p w14:paraId="3E7163C9" w14:textId="01BC0D72" w:rsidR="00AE60F7" w:rsidRPr="00DD07D9" w:rsidRDefault="2E6BB88B" w:rsidP="00AE60F7">
      <w:pPr>
        <w:spacing w:after="0" w:line="360" w:lineRule="auto"/>
        <w:ind w:firstLine="708"/>
        <w:jc w:val="both"/>
        <w:rPr>
          <w:rFonts w:ascii="Bookman Old Style" w:eastAsia="Calibri" w:hAnsi="Bookman Old Style" w:cs="Arial"/>
          <w:sz w:val="28"/>
          <w:szCs w:val="28"/>
        </w:rPr>
      </w:pPr>
      <w:r w:rsidRPr="00DD07D9">
        <w:rPr>
          <w:rFonts w:ascii="Bookman Old Style" w:eastAsia="Calibri" w:hAnsi="Bookman Old Style" w:cs="Arial"/>
          <w:sz w:val="28"/>
          <w:szCs w:val="28"/>
        </w:rPr>
        <w:t xml:space="preserve">El </w:t>
      </w:r>
      <w:r w:rsidR="000904EB" w:rsidRPr="00DD07D9">
        <w:rPr>
          <w:rFonts w:ascii="Bookman Old Style" w:eastAsia="Calibri" w:hAnsi="Bookman Old Style" w:cs="Arial"/>
          <w:sz w:val="28"/>
          <w:szCs w:val="28"/>
        </w:rPr>
        <w:t>4 de junio de 2024</w:t>
      </w:r>
      <w:r w:rsidRPr="00DD07D9">
        <w:rPr>
          <w:rFonts w:ascii="Bookman Old Style" w:eastAsia="Calibri" w:hAnsi="Bookman Old Style" w:cs="Arial"/>
          <w:sz w:val="28"/>
          <w:szCs w:val="28"/>
        </w:rPr>
        <w:t xml:space="preserve"> </w:t>
      </w:r>
      <w:r w:rsidR="6E817080" w:rsidRPr="00DD07D9">
        <w:rPr>
          <w:rFonts w:ascii="Bookman Old Style" w:eastAsia="Calibri" w:hAnsi="Bookman Old Style" w:cs="Arial"/>
          <w:sz w:val="28"/>
          <w:szCs w:val="28"/>
        </w:rPr>
        <w:t xml:space="preserve">el Tribunal Superior </w:t>
      </w:r>
      <w:r w:rsidR="31544DEA" w:rsidRPr="00DD07D9">
        <w:rPr>
          <w:rFonts w:ascii="Bookman Old Style" w:eastAsia="Calibri" w:hAnsi="Bookman Old Style" w:cs="Arial"/>
          <w:sz w:val="28"/>
          <w:szCs w:val="28"/>
        </w:rPr>
        <w:t xml:space="preserve">de </w:t>
      </w:r>
      <w:r w:rsidR="000904EB" w:rsidRPr="00DD07D9">
        <w:rPr>
          <w:rFonts w:ascii="Bookman Old Style" w:eastAsia="Calibri" w:hAnsi="Bookman Old Style" w:cs="Arial"/>
          <w:sz w:val="28"/>
          <w:szCs w:val="28"/>
        </w:rPr>
        <w:t>Cúcuta confirmó la sentencia</w:t>
      </w:r>
      <w:r w:rsidR="00DD07D9" w:rsidRPr="00DD07D9">
        <w:rPr>
          <w:rFonts w:ascii="Bookman Old Style" w:eastAsia="Calibri" w:hAnsi="Bookman Old Style" w:cs="Arial"/>
          <w:sz w:val="28"/>
          <w:szCs w:val="28"/>
        </w:rPr>
        <w:t xml:space="preserve">. </w:t>
      </w:r>
      <w:r w:rsidR="62DC768C" w:rsidRPr="00DD07D9">
        <w:rPr>
          <w:rFonts w:ascii="Bookman Old Style" w:eastAsia="Calibri" w:hAnsi="Bookman Old Style" w:cs="Arial"/>
          <w:sz w:val="28"/>
          <w:szCs w:val="28"/>
        </w:rPr>
        <w:t xml:space="preserve"> </w:t>
      </w:r>
    </w:p>
    <w:p w14:paraId="0A1EDDC6" w14:textId="77777777" w:rsidR="00D12C74" w:rsidRPr="00DD07D9" w:rsidRDefault="00D12C74" w:rsidP="00AE60F7">
      <w:pPr>
        <w:spacing w:after="0" w:line="360" w:lineRule="auto"/>
        <w:ind w:firstLine="708"/>
        <w:jc w:val="both"/>
        <w:rPr>
          <w:rFonts w:ascii="Bookman Old Style" w:eastAsia="Calibri" w:hAnsi="Bookman Old Style" w:cs="Arial"/>
          <w:sz w:val="28"/>
          <w:szCs w:val="28"/>
        </w:rPr>
      </w:pPr>
    </w:p>
    <w:p w14:paraId="4E4295B3" w14:textId="77777777" w:rsidR="00862A1E" w:rsidRDefault="00D12C74" w:rsidP="00862A1E">
      <w:pPr>
        <w:spacing w:after="0" w:line="360" w:lineRule="auto"/>
        <w:ind w:firstLine="708"/>
        <w:jc w:val="both"/>
        <w:rPr>
          <w:rFonts w:ascii="Bookman Old Style" w:eastAsia="Calibri" w:hAnsi="Bookman Old Style" w:cs="Arial"/>
          <w:sz w:val="28"/>
          <w:szCs w:val="28"/>
        </w:rPr>
      </w:pPr>
      <w:r w:rsidRPr="00DD07D9">
        <w:rPr>
          <w:rFonts w:ascii="Bookman Old Style" w:eastAsia="Calibri" w:hAnsi="Bookman Old Style" w:cs="Arial"/>
          <w:sz w:val="28"/>
          <w:szCs w:val="28"/>
        </w:rPr>
        <w:t xml:space="preserve">La defensa interpuso recurso de </w:t>
      </w:r>
      <w:r w:rsidR="00DD07D9" w:rsidRPr="00DD07D9">
        <w:rPr>
          <w:rFonts w:ascii="Bookman Old Style" w:eastAsia="Calibri" w:hAnsi="Bookman Old Style" w:cs="Arial"/>
          <w:sz w:val="28"/>
          <w:szCs w:val="28"/>
        </w:rPr>
        <w:t xml:space="preserve">casación. </w:t>
      </w:r>
      <w:r w:rsidR="00DD07D9">
        <w:rPr>
          <w:rFonts w:ascii="Bookman Old Style" w:eastAsia="Calibri" w:hAnsi="Bookman Old Style" w:cs="Arial"/>
          <w:sz w:val="28"/>
          <w:szCs w:val="28"/>
        </w:rPr>
        <w:t>E</w:t>
      </w:r>
      <w:r w:rsidR="00862A1E">
        <w:rPr>
          <w:rFonts w:ascii="Bookman Old Style" w:eastAsia="Calibri" w:hAnsi="Bookman Old Style" w:cs="Arial"/>
          <w:sz w:val="28"/>
          <w:szCs w:val="28"/>
        </w:rPr>
        <w:t>stando</w:t>
      </w:r>
      <w:r w:rsidR="00DD07D9">
        <w:rPr>
          <w:rFonts w:ascii="Bookman Old Style" w:eastAsia="Calibri" w:hAnsi="Bookman Old Style" w:cs="Arial"/>
          <w:sz w:val="28"/>
          <w:szCs w:val="28"/>
        </w:rPr>
        <w:t xml:space="preserve"> la </w:t>
      </w:r>
      <w:r w:rsidR="00862A1E">
        <w:rPr>
          <w:rFonts w:ascii="Bookman Old Style" w:eastAsia="Calibri" w:hAnsi="Bookman Old Style" w:cs="Arial"/>
          <w:sz w:val="28"/>
          <w:szCs w:val="28"/>
        </w:rPr>
        <w:t>demanda pendiente de calificación</w:t>
      </w:r>
      <w:r w:rsidR="00DD07D9">
        <w:rPr>
          <w:rFonts w:ascii="Bookman Old Style" w:eastAsia="Calibri" w:hAnsi="Bookman Old Style" w:cs="Arial"/>
          <w:sz w:val="28"/>
          <w:szCs w:val="28"/>
        </w:rPr>
        <w:t xml:space="preserve">, la Secretaría de la Sala de </w:t>
      </w:r>
      <w:r w:rsidR="00862A1E">
        <w:rPr>
          <w:rFonts w:ascii="Bookman Old Style" w:eastAsia="Calibri" w:hAnsi="Bookman Old Style" w:cs="Arial"/>
          <w:sz w:val="28"/>
          <w:szCs w:val="28"/>
        </w:rPr>
        <w:t>C</w:t>
      </w:r>
      <w:r w:rsidR="00DD07D9">
        <w:rPr>
          <w:rFonts w:ascii="Bookman Old Style" w:eastAsia="Calibri" w:hAnsi="Bookman Old Style" w:cs="Arial"/>
          <w:sz w:val="28"/>
          <w:szCs w:val="28"/>
        </w:rPr>
        <w:t xml:space="preserve">asación Penal </w:t>
      </w:r>
      <w:r w:rsidR="00862A1E">
        <w:rPr>
          <w:rFonts w:ascii="Bookman Old Style" w:eastAsia="Calibri" w:hAnsi="Bookman Old Style" w:cs="Arial"/>
          <w:sz w:val="28"/>
          <w:szCs w:val="28"/>
        </w:rPr>
        <w:t xml:space="preserve">presentó informe con el que allegó el </w:t>
      </w:r>
      <w:r w:rsidR="00DD07D9" w:rsidRPr="00DD07D9">
        <w:rPr>
          <w:rFonts w:ascii="Bookman Old Style" w:eastAsia="Calibri" w:hAnsi="Bookman Old Style" w:cs="Arial"/>
          <w:sz w:val="28"/>
          <w:szCs w:val="28"/>
        </w:rPr>
        <w:lastRenderedPageBreak/>
        <w:t xml:space="preserve">registro civil de defunción </w:t>
      </w:r>
      <w:r w:rsidR="00862A1E">
        <w:rPr>
          <w:rFonts w:ascii="Bookman Old Style" w:eastAsia="Calibri" w:hAnsi="Bookman Old Style" w:cs="Arial"/>
          <w:sz w:val="28"/>
          <w:szCs w:val="28"/>
        </w:rPr>
        <w:t>remitido</w:t>
      </w:r>
      <w:r w:rsidR="00DD07D9" w:rsidRPr="00DD07D9">
        <w:rPr>
          <w:rFonts w:ascii="Bookman Old Style" w:eastAsia="Calibri" w:hAnsi="Bookman Old Style" w:cs="Arial"/>
          <w:sz w:val="28"/>
          <w:szCs w:val="28"/>
        </w:rPr>
        <w:t xml:space="preserve"> por la Registraduría Nacional del Estado Civil</w:t>
      </w:r>
      <w:r w:rsidR="00862A1E">
        <w:rPr>
          <w:rFonts w:ascii="Bookman Old Style" w:eastAsia="Calibri" w:hAnsi="Bookman Old Style" w:cs="Arial"/>
          <w:sz w:val="28"/>
          <w:szCs w:val="28"/>
        </w:rPr>
        <w:t xml:space="preserve">. </w:t>
      </w:r>
    </w:p>
    <w:p w14:paraId="200E9ED7" w14:textId="77777777" w:rsidR="00862A1E" w:rsidRDefault="00862A1E" w:rsidP="00862A1E">
      <w:pPr>
        <w:spacing w:after="0" w:line="360" w:lineRule="auto"/>
        <w:jc w:val="both"/>
        <w:rPr>
          <w:rFonts w:ascii="Bookman Old Style" w:eastAsia="Calibri" w:hAnsi="Bookman Old Style" w:cs="Arial"/>
          <w:sz w:val="28"/>
          <w:szCs w:val="28"/>
        </w:rPr>
      </w:pPr>
    </w:p>
    <w:p w14:paraId="762B0696" w14:textId="2C7947F0" w:rsidR="00E37837" w:rsidRPr="00361313" w:rsidRDefault="00F85584" w:rsidP="00862A1E">
      <w:pPr>
        <w:pStyle w:val="Prrafodelista"/>
        <w:numPr>
          <w:ilvl w:val="0"/>
          <w:numId w:val="30"/>
        </w:numPr>
        <w:spacing w:line="360" w:lineRule="auto"/>
        <w:jc w:val="center"/>
        <w:rPr>
          <w:rFonts w:ascii="Bookman Old Style" w:eastAsia="Calibri" w:hAnsi="Bookman Old Style" w:cs="Arial"/>
          <w:b/>
          <w:bCs/>
        </w:rPr>
      </w:pPr>
      <w:r w:rsidRPr="00361313">
        <w:rPr>
          <w:rFonts w:ascii="Bookman Old Style" w:hAnsi="Bookman Old Style"/>
          <w:b/>
          <w:bCs/>
        </w:rPr>
        <w:t>CONSIDERACIONES</w:t>
      </w:r>
    </w:p>
    <w:p w14:paraId="21906461" w14:textId="77777777" w:rsidR="00862A1E" w:rsidRPr="00862A1E" w:rsidRDefault="00862A1E" w:rsidP="00862A1E">
      <w:pPr>
        <w:pStyle w:val="Prrafodelista"/>
        <w:spacing w:line="360" w:lineRule="auto"/>
        <w:ind w:left="1080"/>
        <w:rPr>
          <w:rFonts w:ascii="Bookman Old Style" w:eastAsia="Calibri" w:hAnsi="Bookman Old Style" w:cs="Arial"/>
        </w:rPr>
      </w:pPr>
    </w:p>
    <w:p w14:paraId="4526B7BF" w14:textId="77777777" w:rsidR="00F14EBD" w:rsidRDefault="00862A1E" w:rsidP="00F14EBD">
      <w:pPr>
        <w:spacing w:after="0" w:line="360" w:lineRule="auto"/>
        <w:ind w:firstLine="360"/>
        <w:contextualSpacing/>
        <w:jc w:val="both"/>
        <w:rPr>
          <w:rFonts w:ascii="Bookman Old Style" w:hAnsi="Bookman Old Style"/>
          <w:sz w:val="28"/>
          <w:szCs w:val="28"/>
        </w:rPr>
      </w:pPr>
      <w:r>
        <w:rPr>
          <w:rFonts w:ascii="Bookman Old Style" w:hAnsi="Bookman Old Style"/>
          <w:sz w:val="28"/>
          <w:szCs w:val="28"/>
        </w:rPr>
        <w:t xml:space="preserve">Los </w:t>
      </w:r>
      <w:r w:rsidRPr="00862A1E">
        <w:rPr>
          <w:rFonts w:ascii="Bookman Old Style" w:hAnsi="Bookman Old Style"/>
          <w:sz w:val="28"/>
          <w:szCs w:val="28"/>
        </w:rPr>
        <w:t>artículo</w:t>
      </w:r>
      <w:r>
        <w:rPr>
          <w:rFonts w:ascii="Bookman Old Style" w:hAnsi="Bookman Old Style"/>
          <w:sz w:val="28"/>
          <w:szCs w:val="28"/>
        </w:rPr>
        <w:t>s</w:t>
      </w:r>
      <w:r w:rsidRPr="00862A1E">
        <w:rPr>
          <w:rFonts w:ascii="Bookman Old Style" w:hAnsi="Bookman Old Style"/>
          <w:sz w:val="28"/>
          <w:szCs w:val="28"/>
        </w:rPr>
        <w:t xml:space="preserve"> 82</w:t>
      </w:r>
      <w:r>
        <w:rPr>
          <w:rFonts w:ascii="Bookman Old Style" w:hAnsi="Bookman Old Style"/>
          <w:sz w:val="28"/>
          <w:szCs w:val="28"/>
        </w:rPr>
        <w:t>-1</w:t>
      </w:r>
      <w:r w:rsidRPr="00862A1E">
        <w:rPr>
          <w:rFonts w:ascii="Bookman Old Style" w:hAnsi="Bookman Old Style"/>
          <w:sz w:val="28"/>
          <w:szCs w:val="28"/>
        </w:rPr>
        <w:t xml:space="preserve"> del Código Penal</w:t>
      </w:r>
      <w:r>
        <w:rPr>
          <w:rFonts w:ascii="Bookman Old Style" w:hAnsi="Bookman Old Style"/>
          <w:sz w:val="28"/>
          <w:szCs w:val="28"/>
        </w:rPr>
        <w:t xml:space="preserve"> y</w:t>
      </w:r>
      <w:r w:rsidRPr="00862A1E">
        <w:rPr>
          <w:rFonts w:ascii="Bookman Old Style" w:hAnsi="Bookman Old Style"/>
          <w:sz w:val="28"/>
          <w:szCs w:val="28"/>
        </w:rPr>
        <w:t xml:space="preserve"> 77 de la Ley 906 de 2004 prevén la muerte del procesado </w:t>
      </w:r>
      <w:r w:rsidR="00F14EBD">
        <w:rPr>
          <w:rFonts w:ascii="Bookman Old Style" w:hAnsi="Bookman Old Style"/>
          <w:sz w:val="28"/>
          <w:szCs w:val="28"/>
        </w:rPr>
        <w:t>como</w:t>
      </w:r>
      <w:r w:rsidRPr="00862A1E">
        <w:rPr>
          <w:rFonts w:ascii="Bookman Old Style" w:hAnsi="Bookman Old Style"/>
          <w:sz w:val="28"/>
          <w:szCs w:val="28"/>
        </w:rPr>
        <w:t xml:space="preserve"> una de las causales de extinción de la acción penal. </w:t>
      </w:r>
    </w:p>
    <w:p w14:paraId="0CD64D24" w14:textId="77777777" w:rsidR="00F14EBD" w:rsidRDefault="00F14EBD" w:rsidP="00862A1E">
      <w:pPr>
        <w:spacing w:after="0" w:line="360" w:lineRule="auto"/>
        <w:contextualSpacing/>
        <w:jc w:val="both"/>
        <w:rPr>
          <w:rFonts w:ascii="Bookman Old Style" w:hAnsi="Bookman Old Style"/>
          <w:sz w:val="28"/>
          <w:szCs w:val="28"/>
        </w:rPr>
      </w:pPr>
    </w:p>
    <w:p w14:paraId="1360854E" w14:textId="77777777" w:rsidR="00F14EBD" w:rsidRPr="005F7929" w:rsidRDefault="00F14EBD" w:rsidP="00F14EBD">
      <w:pPr>
        <w:adjustRightInd w:val="0"/>
        <w:snapToGrid w:val="0"/>
        <w:spacing w:after="0" w:line="336" w:lineRule="auto"/>
        <w:ind w:firstLine="709"/>
        <w:jc w:val="both"/>
        <w:rPr>
          <w:rFonts w:ascii="Bookman Old Style" w:hAnsi="Bookman Old Style"/>
          <w:sz w:val="28"/>
          <w:szCs w:val="28"/>
          <w:lang w:eastAsia="es-ES"/>
        </w:rPr>
      </w:pPr>
      <w:r>
        <w:rPr>
          <w:rFonts w:ascii="Bookman Old Style" w:hAnsi="Bookman Old Style"/>
          <w:sz w:val="28"/>
          <w:szCs w:val="28"/>
        </w:rPr>
        <w:t>Así mismo, de conformidad</w:t>
      </w:r>
      <w:r w:rsidR="00862A1E" w:rsidRPr="00862A1E">
        <w:rPr>
          <w:rFonts w:ascii="Bookman Old Style" w:hAnsi="Bookman Old Style"/>
          <w:sz w:val="28"/>
          <w:szCs w:val="28"/>
        </w:rPr>
        <w:t xml:space="preserve"> </w:t>
      </w:r>
      <w:r>
        <w:rPr>
          <w:rFonts w:ascii="Bookman Old Style" w:hAnsi="Bookman Old Style"/>
          <w:sz w:val="28"/>
          <w:szCs w:val="28"/>
        </w:rPr>
        <w:t xml:space="preserve">con el artículo 332-1 del Código de Procedimiento Penal </w:t>
      </w:r>
      <w:r w:rsidRPr="005F7929">
        <w:rPr>
          <w:rFonts w:ascii="Bookman Old Style" w:hAnsi="Bookman Old Style"/>
          <w:sz w:val="28"/>
          <w:szCs w:val="28"/>
          <w:lang w:eastAsia="es-ES"/>
        </w:rPr>
        <w:t>la preclusión procede en casos de imposibilidad de continuar con el ejercicio de la acción penal.</w:t>
      </w:r>
    </w:p>
    <w:p w14:paraId="78E6AB4B" w14:textId="77777777" w:rsidR="00F14EBD" w:rsidRPr="005F7929" w:rsidRDefault="00F14EBD" w:rsidP="00F14EBD">
      <w:pPr>
        <w:adjustRightInd w:val="0"/>
        <w:snapToGrid w:val="0"/>
        <w:spacing w:after="0" w:line="336" w:lineRule="auto"/>
        <w:ind w:firstLine="709"/>
        <w:jc w:val="both"/>
        <w:rPr>
          <w:rFonts w:ascii="Bookman Old Style" w:hAnsi="Bookman Old Style"/>
          <w:sz w:val="28"/>
          <w:szCs w:val="28"/>
          <w:lang w:eastAsia="es-ES"/>
        </w:rPr>
      </w:pPr>
    </w:p>
    <w:p w14:paraId="444651A9" w14:textId="78D78FAB" w:rsidR="00F14EBD" w:rsidRPr="005F7929" w:rsidRDefault="00F14EBD" w:rsidP="00F14EBD">
      <w:pPr>
        <w:adjustRightInd w:val="0"/>
        <w:snapToGrid w:val="0"/>
        <w:spacing w:after="0" w:line="336" w:lineRule="auto"/>
        <w:ind w:firstLine="709"/>
        <w:jc w:val="both"/>
        <w:rPr>
          <w:rFonts w:ascii="Bookman Old Style" w:hAnsi="Bookman Old Style"/>
          <w:sz w:val="28"/>
          <w:szCs w:val="28"/>
          <w:lang w:eastAsia="es-ES"/>
        </w:rPr>
      </w:pPr>
      <w:r w:rsidRPr="005F7929">
        <w:rPr>
          <w:rFonts w:ascii="Bookman Old Style" w:hAnsi="Bookman Old Style"/>
          <w:sz w:val="28"/>
          <w:szCs w:val="28"/>
          <w:lang w:eastAsia="es-ES"/>
        </w:rPr>
        <w:t xml:space="preserve">El fallecimiento del </w:t>
      </w:r>
      <w:r>
        <w:rPr>
          <w:rFonts w:ascii="Bookman Old Style" w:hAnsi="Bookman Old Style"/>
          <w:sz w:val="28"/>
          <w:szCs w:val="28"/>
          <w:lang w:eastAsia="es-ES"/>
        </w:rPr>
        <w:t xml:space="preserve">procesado </w:t>
      </w:r>
      <w:r w:rsidRPr="005F7929">
        <w:rPr>
          <w:rFonts w:ascii="Bookman Old Style" w:hAnsi="Bookman Old Style"/>
          <w:sz w:val="28"/>
          <w:szCs w:val="28"/>
          <w:lang w:eastAsia="es-ES"/>
        </w:rPr>
        <w:t xml:space="preserve">es una de las circunstancias que le impiden al Estado proseguir con el ejercicio de la acción y la actuación penal.  </w:t>
      </w:r>
    </w:p>
    <w:p w14:paraId="0DE39F9F" w14:textId="58B78C25" w:rsidR="00862A1E" w:rsidRPr="00862A1E" w:rsidRDefault="00862A1E" w:rsidP="00862A1E">
      <w:pPr>
        <w:spacing w:after="0" w:line="360" w:lineRule="auto"/>
        <w:contextualSpacing/>
        <w:jc w:val="both"/>
        <w:rPr>
          <w:rFonts w:ascii="Bookman Old Style" w:hAnsi="Bookman Old Style"/>
          <w:sz w:val="28"/>
          <w:szCs w:val="28"/>
        </w:rPr>
      </w:pPr>
    </w:p>
    <w:p w14:paraId="706F3EEC" w14:textId="0E9AE531" w:rsidR="00862A1E" w:rsidRPr="00862A1E" w:rsidRDefault="00F14EBD" w:rsidP="00F14EBD">
      <w:pPr>
        <w:spacing w:after="0" w:line="360" w:lineRule="auto"/>
        <w:ind w:firstLine="708"/>
        <w:contextualSpacing/>
        <w:jc w:val="both"/>
        <w:rPr>
          <w:rFonts w:ascii="Bookman Old Style" w:hAnsi="Bookman Old Style"/>
          <w:sz w:val="28"/>
          <w:szCs w:val="28"/>
        </w:rPr>
      </w:pPr>
      <w:r>
        <w:rPr>
          <w:rFonts w:ascii="Bookman Old Style" w:hAnsi="Bookman Old Style"/>
          <w:sz w:val="28"/>
          <w:szCs w:val="28"/>
        </w:rPr>
        <w:t xml:space="preserve">De acuerdo con el registro </w:t>
      </w:r>
      <w:r w:rsidR="00361313">
        <w:rPr>
          <w:rFonts w:ascii="Bookman Old Style" w:hAnsi="Bookman Old Style"/>
          <w:sz w:val="28"/>
          <w:szCs w:val="28"/>
        </w:rPr>
        <w:t xml:space="preserve">civil </w:t>
      </w:r>
      <w:r>
        <w:rPr>
          <w:rFonts w:ascii="Bookman Old Style" w:hAnsi="Bookman Old Style"/>
          <w:sz w:val="28"/>
          <w:szCs w:val="28"/>
        </w:rPr>
        <w:t>de defunción</w:t>
      </w:r>
      <w:r w:rsidR="00361313" w:rsidRPr="00361313">
        <w:rPr>
          <w:rFonts w:ascii="Bookman Old Style" w:hAnsi="Bookman Old Style"/>
          <w:sz w:val="28"/>
          <w:szCs w:val="28"/>
        </w:rPr>
        <w:t xml:space="preserve"> </w:t>
      </w:r>
      <w:r w:rsidR="00361313" w:rsidRPr="00862A1E">
        <w:rPr>
          <w:rFonts w:ascii="Bookman Old Style" w:hAnsi="Bookman Old Style"/>
          <w:sz w:val="28"/>
          <w:szCs w:val="28"/>
        </w:rPr>
        <w:t>expedid</w:t>
      </w:r>
      <w:r w:rsidR="00361313">
        <w:rPr>
          <w:rFonts w:ascii="Bookman Old Style" w:hAnsi="Bookman Old Style"/>
          <w:sz w:val="28"/>
          <w:szCs w:val="28"/>
        </w:rPr>
        <w:t>o</w:t>
      </w:r>
      <w:r w:rsidR="00361313" w:rsidRPr="00862A1E">
        <w:rPr>
          <w:rFonts w:ascii="Bookman Old Style" w:hAnsi="Bookman Old Style"/>
          <w:sz w:val="28"/>
          <w:szCs w:val="28"/>
        </w:rPr>
        <w:t xml:space="preserve"> por la Registraduría Nacional del Estado Civil</w:t>
      </w:r>
      <w:r w:rsidR="00361313">
        <w:rPr>
          <w:rFonts w:ascii="Bookman Old Style" w:hAnsi="Bookman Old Style"/>
          <w:sz w:val="28"/>
          <w:szCs w:val="28"/>
        </w:rPr>
        <w:t xml:space="preserve">, </w:t>
      </w:r>
      <w:r w:rsidR="009A2652">
        <w:rPr>
          <w:rFonts w:ascii="Bookman Old Style" w:hAnsi="Bookman Old Style"/>
          <w:sz w:val="28"/>
          <w:szCs w:val="28"/>
        </w:rPr>
        <w:t>í</w:t>
      </w:r>
      <w:r w:rsidR="00361313">
        <w:rPr>
          <w:rFonts w:ascii="Bookman Old Style" w:hAnsi="Bookman Old Style"/>
          <w:sz w:val="28"/>
          <w:szCs w:val="28"/>
        </w:rPr>
        <w:t xml:space="preserve">ndice </w:t>
      </w:r>
      <w:r w:rsidR="009A2652">
        <w:rPr>
          <w:rFonts w:ascii="Bookman Old Style" w:hAnsi="Bookman Old Style"/>
          <w:sz w:val="28"/>
          <w:szCs w:val="28"/>
        </w:rPr>
        <w:t>s</w:t>
      </w:r>
      <w:r w:rsidR="00361313">
        <w:rPr>
          <w:rFonts w:ascii="Bookman Old Style" w:hAnsi="Bookman Old Style"/>
          <w:sz w:val="28"/>
          <w:szCs w:val="28"/>
        </w:rPr>
        <w:t>er</w:t>
      </w:r>
      <w:r w:rsidR="009A2652">
        <w:rPr>
          <w:rFonts w:ascii="Bookman Old Style" w:hAnsi="Bookman Old Style"/>
          <w:sz w:val="28"/>
          <w:szCs w:val="28"/>
        </w:rPr>
        <w:t>i</w:t>
      </w:r>
      <w:r w:rsidR="00361313">
        <w:rPr>
          <w:rFonts w:ascii="Bookman Old Style" w:hAnsi="Bookman Old Style"/>
          <w:sz w:val="28"/>
          <w:szCs w:val="28"/>
        </w:rPr>
        <w:t>al 11663569,</w:t>
      </w:r>
      <w:r>
        <w:rPr>
          <w:rFonts w:ascii="Bookman Old Style" w:hAnsi="Bookman Old Style"/>
          <w:sz w:val="28"/>
          <w:szCs w:val="28"/>
        </w:rPr>
        <w:t xml:space="preserve"> </w:t>
      </w:r>
      <w:r w:rsidR="00361313">
        <w:rPr>
          <w:rFonts w:ascii="Bookman Old Style" w:hAnsi="Bookman Old Style"/>
          <w:sz w:val="28"/>
          <w:szCs w:val="28"/>
        </w:rPr>
        <w:t xml:space="preserve">a </w:t>
      </w:r>
      <w:r w:rsidRPr="00F14EBD">
        <w:rPr>
          <w:rFonts w:ascii="Bookman Old Style" w:hAnsi="Bookman Old Style"/>
          <w:smallCaps/>
          <w:sz w:val="28"/>
          <w:szCs w:val="28"/>
        </w:rPr>
        <w:t>Luis Francico Durán Murillo</w:t>
      </w:r>
      <w:r>
        <w:rPr>
          <w:rFonts w:ascii="Bookman Old Style" w:hAnsi="Bookman Old Style"/>
          <w:sz w:val="28"/>
          <w:szCs w:val="28"/>
        </w:rPr>
        <w:t xml:space="preserve">, quien </w:t>
      </w:r>
      <w:r w:rsidR="00862A1E" w:rsidRPr="00862A1E">
        <w:rPr>
          <w:rFonts w:ascii="Bookman Old Style" w:hAnsi="Bookman Old Style"/>
          <w:sz w:val="28"/>
          <w:szCs w:val="28"/>
        </w:rPr>
        <w:t>en vida se identificaba con</w:t>
      </w:r>
      <w:r>
        <w:rPr>
          <w:rFonts w:ascii="Bookman Old Style" w:hAnsi="Bookman Old Style"/>
          <w:sz w:val="28"/>
          <w:szCs w:val="28"/>
        </w:rPr>
        <w:t xml:space="preserve"> la</w:t>
      </w:r>
      <w:r w:rsidR="00862A1E" w:rsidRPr="00862A1E">
        <w:rPr>
          <w:rFonts w:ascii="Bookman Old Style" w:hAnsi="Bookman Old Style"/>
          <w:sz w:val="28"/>
          <w:szCs w:val="28"/>
        </w:rPr>
        <w:t xml:space="preserve"> cédula de ciudadanía</w:t>
      </w:r>
      <w:r>
        <w:rPr>
          <w:rFonts w:ascii="Bookman Old Style" w:hAnsi="Bookman Old Style"/>
          <w:sz w:val="28"/>
          <w:szCs w:val="28"/>
        </w:rPr>
        <w:t xml:space="preserve"> No. 91.285.914</w:t>
      </w:r>
      <w:r w:rsidR="00862A1E" w:rsidRPr="00862A1E">
        <w:rPr>
          <w:rFonts w:ascii="Bookman Old Style" w:hAnsi="Bookman Old Style"/>
          <w:sz w:val="28"/>
          <w:szCs w:val="28"/>
        </w:rPr>
        <w:t>, le fue cancelada</w:t>
      </w:r>
      <w:r w:rsidR="006C5FFD">
        <w:rPr>
          <w:rFonts w:ascii="Bookman Old Style" w:hAnsi="Bookman Old Style"/>
          <w:sz w:val="28"/>
          <w:szCs w:val="28"/>
        </w:rPr>
        <w:t xml:space="preserve"> su identificación</w:t>
      </w:r>
      <w:r w:rsidR="00862A1E" w:rsidRPr="00862A1E">
        <w:rPr>
          <w:rFonts w:ascii="Bookman Old Style" w:hAnsi="Bookman Old Style"/>
          <w:sz w:val="28"/>
          <w:szCs w:val="28"/>
        </w:rPr>
        <w:t xml:space="preserve"> por muerte, </w:t>
      </w:r>
      <w:r>
        <w:rPr>
          <w:rFonts w:ascii="Bookman Old Style" w:hAnsi="Bookman Old Style"/>
          <w:sz w:val="28"/>
          <w:szCs w:val="28"/>
        </w:rPr>
        <w:t xml:space="preserve">con inscripción que se realizó el 3 de enero de 2025, </w:t>
      </w:r>
      <w:r w:rsidR="00361313">
        <w:rPr>
          <w:rFonts w:ascii="Bookman Old Style" w:hAnsi="Bookman Old Style"/>
          <w:sz w:val="28"/>
          <w:szCs w:val="28"/>
        </w:rPr>
        <w:t xml:space="preserve">dada la ocurrencia de su fallecimiento un día antes </w:t>
      </w:r>
      <w:r w:rsidR="00862A1E" w:rsidRPr="00862A1E">
        <w:rPr>
          <w:rFonts w:ascii="Bookman Old Style" w:hAnsi="Bookman Old Style"/>
          <w:sz w:val="28"/>
          <w:szCs w:val="28"/>
        </w:rPr>
        <w:t xml:space="preserve">(actuación ESAV </w:t>
      </w:r>
      <w:r>
        <w:rPr>
          <w:rFonts w:ascii="Bookman Old Style" w:hAnsi="Bookman Old Style"/>
          <w:sz w:val="28"/>
          <w:szCs w:val="28"/>
        </w:rPr>
        <w:t>No</w:t>
      </w:r>
      <w:r w:rsidR="00862A1E" w:rsidRPr="00862A1E">
        <w:rPr>
          <w:rFonts w:ascii="Bookman Old Style" w:hAnsi="Bookman Old Style"/>
          <w:sz w:val="28"/>
          <w:szCs w:val="28"/>
        </w:rPr>
        <w:t xml:space="preserve"> </w:t>
      </w:r>
      <w:r>
        <w:rPr>
          <w:rFonts w:ascii="Bookman Old Style" w:hAnsi="Bookman Old Style"/>
          <w:sz w:val="28"/>
          <w:szCs w:val="28"/>
        </w:rPr>
        <w:t>4</w:t>
      </w:r>
      <w:r w:rsidR="00862A1E" w:rsidRPr="00862A1E">
        <w:rPr>
          <w:rFonts w:ascii="Bookman Old Style" w:hAnsi="Bookman Old Style"/>
          <w:sz w:val="28"/>
          <w:szCs w:val="28"/>
        </w:rPr>
        <w:t xml:space="preserve">). </w:t>
      </w:r>
    </w:p>
    <w:p w14:paraId="10A9ECC7" w14:textId="77777777" w:rsidR="00361313" w:rsidRDefault="00361313" w:rsidP="00361313">
      <w:pPr>
        <w:spacing w:after="0" w:line="360" w:lineRule="auto"/>
        <w:ind w:firstLine="708"/>
        <w:contextualSpacing/>
        <w:jc w:val="both"/>
        <w:rPr>
          <w:rFonts w:ascii="Bookman Old Style" w:hAnsi="Bookman Old Style"/>
          <w:sz w:val="28"/>
          <w:szCs w:val="28"/>
        </w:rPr>
      </w:pPr>
    </w:p>
    <w:p w14:paraId="5F848942" w14:textId="46BB7A27" w:rsidR="00361313" w:rsidRPr="005F7929" w:rsidRDefault="00862A1E" w:rsidP="00361313">
      <w:pPr>
        <w:adjustRightInd w:val="0"/>
        <w:snapToGrid w:val="0"/>
        <w:spacing w:after="480" w:line="360" w:lineRule="auto"/>
        <w:ind w:firstLine="709"/>
        <w:jc w:val="both"/>
        <w:rPr>
          <w:rFonts w:ascii="Bookman Old Style" w:hAnsi="Bookman Old Style"/>
          <w:sz w:val="28"/>
          <w:szCs w:val="28"/>
          <w:lang w:eastAsia="es-ES"/>
        </w:rPr>
      </w:pPr>
      <w:r w:rsidRPr="00862A1E">
        <w:rPr>
          <w:rFonts w:ascii="Bookman Old Style" w:hAnsi="Bookman Old Style"/>
          <w:sz w:val="28"/>
          <w:szCs w:val="28"/>
        </w:rPr>
        <w:t>En</w:t>
      </w:r>
      <w:r w:rsidR="00361313">
        <w:rPr>
          <w:rFonts w:ascii="Bookman Old Style" w:hAnsi="Bookman Old Style"/>
          <w:sz w:val="28"/>
          <w:szCs w:val="28"/>
        </w:rPr>
        <w:t xml:space="preserve"> consecuencia</w:t>
      </w:r>
      <w:r w:rsidRPr="00862A1E">
        <w:rPr>
          <w:rFonts w:ascii="Bookman Old Style" w:hAnsi="Bookman Old Style"/>
          <w:sz w:val="28"/>
          <w:szCs w:val="28"/>
        </w:rPr>
        <w:t xml:space="preserve">, </w:t>
      </w:r>
      <w:r w:rsidR="00361313" w:rsidRPr="005F7929">
        <w:rPr>
          <w:rFonts w:ascii="Bookman Old Style" w:hAnsi="Bookman Old Style"/>
          <w:sz w:val="28"/>
          <w:szCs w:val="28"/>
          <w:lang w:eastAsia="es-ES"/>
        </w:rPr>
        <w:t>se impone declarar la preclusión de la actuación por imposibilidad de continuar con el ejercicio de la acción penal, debido a su extinción por muerte.</w:t>
      </w:r>
    </w:p>
    <w:p w14:paraId="7A9295EB" w14:textId="77777777" w:rsidR="00361313" w:rsidRPr="005F7929" w:rsidRDefault="00361313" w:rsidP="00361313">
      <w:pPr>
        <w:adjustRightInd w:val="0"/>
        <w:snapToGrid w:val="0"/>
        <w:spacing w:after="480" w:line="360" w:lineRule="auto"/>
        <w:ind w:firstLine="709"/>
        <w:jc w:val="both"/>
        <w:rPr>
          <w:rFonts w:ascii="Bookman Old Style" w:hAnsi="Bookman Old Style"/>
          <w:sz w:val="28"/>
          <w:szCs w:val="28"/>
          <w:lang w:eastAsia="es-ES"/>
        </w:rPr>
      </w:pPr>
      <w:r w:rsidRPr="005F7929">
        <w:rPr>
          <w:rFonts w:ascii="Bookman Old Style" w:hAnsi="Bookman Old Style" w:cs="Arial"/>
          <w:sz w:val="28"/>
          <w:szCs w:val="28"/>
        </w:rPr>
        <w:lastRenderedPageBreak/>
        <w:t>Se dispondrá que el juzgado de conocimiento realice las anotaciones y cancelaciones que se deriven de esta decisión.</w:t>
      </w:r>
    </w:p>
    <w:p w14:paraId="3163A874" w14:textId="77777777" w:rsidR="00862A1E" w:rsidRPr="00361313" w:rsidRDefault="00862A1E" w:rsidP="00361313">
      <w:pPr>
        <w:spacing w:after="0" w:line="360" w:lineRule="auto"/>
        <w:ind w:firstLine="360"/>
        <w:contextualSpacing/>
        <w:jc w:val="both"/>
        <w:rPr>
          <w:rFonts w:ascii="Bookman Old Style" w:hAnsi="Bookman Old Style"/>
          <w:sz w:val="28"/>
          <w:szCs w:val="28"/>
        </w:rPr>
      </w:pPr>
      <w:r w:rsidRPr="00361313">
        <w:rPr>
          <w:rFonts w:ascii="Bookman Old Style" w:hAnsi="Bookman Old Style"/>
          <w:sz w:val="28"/>
          <w:szCs w:val="28"/>
        </w:rPr>
        <w:t>En mérito de lo expuesto, la Sala de Casación Penal de la Corte Suprema de Justicia,</w:t>
      </w:r>
    </w:p>
    <w:p w14:paraId="71F82D13" w14:textId="62BB5328" w:rsidR="0A78FA4C" w:rsidRPr="000904EB" w:rsidRDefault="0A78FA4C" w:rsidP="0A78FA4C">
      <w:pPr>
        <w:spacing w:after="0" w:line="360" w:lineRule="auto"/>
        <w:ind w:firstLine="709"/>
        <w:jc w:val="both"/>
        <w:rPr>
          <w:rFonts w:ascii="Bookman Old Style" w:eastAsia="Bookman Old Style" w:hAnsi="Bookman Old Style" w:cs="Bookman Old Style"/>
          <w:color w:val="EE0000"/>
          <w:sz w:val="28"/>
          <w:szCs w:val="28"/>
        </w:rPr>
      </w:pPr>
    </w:p>
    <w:p w14:paraId="5CDEE78A" w14:textId="04412F10" w:rsidR="00F85584" w:rsidRPr="00361313" w:rsidRDefault="58D8E069" w:rsidP="00361313">
      <w:pPr>
        <w:pStyle w:val="Prrafodelista"/>
        <w:numPr>
          <w:ilvl w:val="0"/>
          <w:numId w:val="30"/>
        </w:numPr>
        <w:spacing w:line="360" w:lineRule="auto"/>
        <w:jc w:val="center"/>
        <w:rPr>
          <w:rFonts w:ascii="Bookman Old Style" w:hAnsi="Bookman Old Style" w:cs="Arial"/>
          <w:b/>
          <w:bCs/>
          <w:spacing w:val="6"/>
        </w:rPr>
      </w:pPr>
      <w:bookmarkStart w:id="1" w:name="_Hlk170309662"/>
      <w:r w:rsidRPr="00361313">
        <w:rPr>
          <w:rFonts w:ascii="Bookman Old Style" w:hAnsi="Bookman Old Style" w:cs="Arial"/>
          <w:b/>
          <w:bCs/>
          <w:color w:val="EE0000"/>
          <w:spacing w:val="6"/>
        </w:rPr>
        <w:t xml:space="preserve"> </w:t>
      </w:r>
      <w:r w:rsidRPr="00361313">
        <w:rPr>
          <w:rFonts w:ascii="Bookman Old Style" w:hAnsi="Bookman Old Style" w:cs="Arial"/>
          <w:b/>
          <w:bCs/>
          <w:spacing w:val="6"/>
        </w:rPr>
        <w:t>RESUELVE</w:t>
      </w:r>
    </w:p>
    <w:p w14:paraId="7CB89F4B" w14:textId="77777777" w:rsidR="00DB0596" w:rsidRPr="009A2652" w:rsidRDefault="00DB0596" w:rsidP="741B9928">
      <w:pPr>
        <w:spacing w:after="0" w:line="360" w:lineRule="auto"/>
        <w:jc w:val="center"/>
        <w:rPr>
          <w:rFonts w:ascii="Bookman Old Style" w:hAnsi="Bookman Old Style" w:cs="Arial"/>
          <w:b/>
          <w:bCs/>
          <w:sz w:val="28"/>
          <w:szCs w:val="28"/>
        </w:rPr>
      </w:pPr>
    </w:p>
    <w:p w14:paraId="52442176" w14:textId="22394669" w:rsidR="00361313" w:rsidRPr="009A2652" w:rsidRDefault="00361313" w:rsidP="741B9928">
      <w:pPr>
        <w:spacing w:after="0" w:line="360" w:lineRule="auto"/>
        <w:ind w:firstLine="709"/>
        <w:jc w:val="both"/>
        <w:rPr>
          <w:rFonts w:ascii="Bookman Old Style" w:eastAsia="Bookman Old Style" w:hAnsi="Bookman Old Style" w:cs="Bookman Old Style"/>
          <w:sz w:val="28"/>
          <w:szCs w:val="28"/>
        </w:rPr>
      </w:pPr>
      <w:r w:rsidRPr="009A2652">
        <w:rPr>
          <w:rFonts w:ascii="Bookman Old Style" w:eastAsia="Bookman Old Style" w:hAnsi="Bookman Old Style" w:cs="Bookman Old Style"/>
          <w:b/>
          <w:bCs/>
          <w:sz w:val="28"/>
          <w:szCs w:val="28"/>
        </w:rPr>
        <w:t xml:space="preserve">Primero. </w:t>
      </w:r>
      <w:r w:rsidRPr="009A2652">
        <w:rPr>
          <w:rFonts w:ascii="Bookman Old Style" w:eastAsia="Bookman Old Style" w:hAnsi="Bookman Old Style" w:cs="Bookman Old Style"/>
          <w:sz w:val="28"/>
          <w:szCs w:val="28"/>
        </w:rPr>
        <w:t xml:space="preserve">Declarar la extinción de la </w:t>
      </w:r>
      <w:r w:rsidR="00A11D90" w:rsidRPr="009A2652">
        <w:rPr>
          <w:rFonts w:ascii="Bookman Old Style" w:eastAsia="Bookman Old Style" w:hAnsi="Bookman Old Style" w:cs="Bookman Old Style"/>
          <w:sz w:val="28"/>
          <w:szCs w:val="28"/>
        </w:rPr>
        <w:t>acción</w:t>
      </w:r>
      <w:r w:rsidRPr="009A2652">
        <w:rPr>
          <w:rFonts w:ascii="Bookman Old Style" w:eastAsia="Bookman Old Style" w:hAnsi="Bookman Old Style" w:cs="Bookman Old Style"/>
          <w:sz w:val="28"/>
          <w:szCs w:val="28"/>
        </w:rPr>
        <w:t xml:space="preserve"> penal por muerte del procesado </w:t>
      </w:r>
      <w:r w:rsidRPr="009A2652">
        <w:rPr>
          <w:rFonts w:ascii="Bookman Old Style" w:eastAsia="Bookman Old Style" w:hAnsi="Bookman Old Style" w:cs="Bookman Old Style"/>
          <w:smallCaps/>
          <w:sz w:val="28"/>
          <w:szCs w:val="28"/>
        </w:rPr>
        <w:t>Luis Franciso Durán Murillo</w:t>
      </w:r>
      <w:r w:rsidRPr="009A2652">
        <w:rPr>
          <w:rFonts w:ascii="Bookman Old Style" w:eastAsia="Bookman Old Style" w:hAnsi="Bookman Old Style" w:cs="Bookman Old Style"/>
          <w:sz w:val="28"/>
          <w:szCs w:val="28"/>
        </w:rPr>
        <w:t xml:space="preserve">. </w:t>
      </w:r>
    </w:p>
    <w:p w14:paraId="7F13D064" w14:textId="77777777" w:rsidR="00361313" w:rsidRPr="009A2652" w:rsidRDefault="00361313" w:rsidP="741B9928">
      <w:pPr>
        <w:spacing w:after="0" w:line="360" w:lineRule="auto"/>
        <w:ind w:firstLine="709"/>
        <w:jc w:val="both"/>
        <w:rPr>
          <w:rFonts w:ascii="Bookman Old Style" w:eastAsia="Bookman Old Style" w:hAnsi="Bookman Old Style" w:cs="Bookman Old Style"/>
          <w:b/>
          <w:bCs/>
          <w:sz w:val="28"/>
          <w:szCs w:val="28"/>
        </w:rPr>
      </w:pPr>
    </w:p>
    <w:p w14:paraId="698E29FD" w14:textId="2D638B1A" w:rsidR="00361313" w:rsidRPr="009A2652" w:rsidRDefault="00361313" w:rsidP="741B9928">
      <w:pPr>
        <w:spacing w:after="0" w:line="360" w:lineRule="auto"/>
        <w:ind w:firstLine="709"/>
        <w:jc w:val="both"/>
        <w:rPr>
          <w:rFonts w:ascii="Bookman Old Style" w:eastAsia="Bookman Old Style" w:hAnsi="Bookman Old Style" w:cs="Bookman Old Style"/>
          <w:sz w:val="28"/>
          <w:szCs w:val="28"/>
        </w:rPr>
      </w:pPr>
      <w:r w:rsidRPr="009A2652">
        <w:rPr>
          <w:rFonts w:ascii="Bookman Old Style" w:eastAsia="Bookman Old Style" w:hAnsi="Bookman Old Style" w:cs="Bookman Old Style"/>
          <w:b/>
          <w:bCs/>
          <w:sz w:val="28"/>
          <w:szCs w:val="28"/>
        </w:rPr>
        <w:t>Segundo</w:t>
      </w:r>
      <w:r w:rsidR="009A2652">
        <w:rPr>
          <w:rFonts w:ascii="Bookman Old Style" w:eastAsia="Bookman Old Style" w:hAnsi="Bookman Old Style" w:cs="Bookman Old Style"/>
          <w:b/>
          <w:bCs/>
          <w:sz w:val="28"/>
          <w:szCs w:val="28"/>
        </w:rPr>
        <w:t>.</w:t>
      </w:r>
      <w:r w:rsidRPr="009A2652">
        <w:rPr>
          <w:rFonts w:ascii="Bookman Old Style" w:eastAsia="Bookman Old Style" w:hAnsi="Bookman Old Style" w:cs="Bookman Old Style"/>
          <w:b/>
          <w:bCs/>
          <w:sz w:val="28"/>
          <w:szCs w:val="28"/>
        </w:rPr>
        <w:t xml:space="preserve"> </w:t>
      </w:r>
      <w:r w:rsidRPr="009A2652">
        <w:rPr>
          <w:rFonts w:ascii="Bookman Old Style" w:eastAsia="Bookman Old Style" w:hAnsi="Bookman Old Style" w:cs="Bookman Old Style"/>
          <w:sz w:val="28"/>
          <w:szCs w:val="28"/>
        </w:rPr>
        <w:t>Precluir la actuación por el delito de omisión de agente reten</w:t>
      </w:r>
      <w:r w:rsidR="00A11D90" w:rsidRPr="009A2652">
        <w:rPr>
          <w:rFonts w:ascii="Bookman Old Style" w:eastAsia="Bookman Old Style" w:hAnsi="Bookman Old Style" w:cs="Bookman Old Style"/>
          <w:sz w:val="28"/>
          <w:szCs w:val="28"/>
        </w:rPr>
        <w:t>e</w:t>
      </w:r>
      <w:r w:rsidRPr="009A2652">
        <w:rPr>
          <w:rFonts w:ascii="Bookman Old Style" w:eastAsia="Bookman Old Style" w:hAnsi="Bookman Old Style" w:cs="Bookman Old Style"/>
          <w:sz w:val="28"/>
          <w:szCs w:val="28"/>
        </w:rPr>
        <w:t xml:space="preserve">dor. </w:t>
      </w:r>
    </w:p>
    <w:p w14:paraId="7443FED4" w14:textId="77777777" w:rsidR="00361313" w:rsidRPr="009A2652" w:rsidRDefault="00361313" w:rsidP="741B9928">
      <w:pPr>
        <w:spacing w:after="0" w:line="360" w:lineRule="auto"/>
        <w:ind w:firstLine="709"/>
        <w:jc w:val="both"/>
        <w:rPr>
          <w:rFonts w:ascii="Bookman Old Style" w:eastAsia="Bookman Old Style" w:hAnsi="Bookman Old Style" w:cs="Bookman Old Style"/>
          <w:b/>
          <w:bCs/>
          <w:sz w:val="28"/>
          <w:szCs w:val="28"/>
        </w:rPr>
      </w:pPr>
    </w:p>
    <w:p w14:paraId="1121D3D9" w14:textId="3F7708E9" w:rsidR="00A11D90" w:rsidRPr="009A2652" w:rsidRDefault="00A11D90" w:rsidP="741B9928">
      <w:pPr>
        <w:spacing w:after="0" w:line="360" w:lineRule="auto"/>
        <w:ind w:firstLine="709"/>
        <w:jc w:val="both"/>
        <w:rPr>
          <w:rFonts w:ascii="Bookman Old Style" w:eastAsia="Bookman Old Style" w:hAnsi="Bookman Old Style" w:cs="Bookman Old Style"/>
          <w:sz w:val="28"/>
          <w:szCs w:val="28"/>
        </w:rPr>
      </w:pPr>
      <w:r w:rsidRPr="009A2652">
        <w:rPr>
          <w:rFonts w:ascii="Bookman Old Style" w:eastAsia="Bookman Old Style" w:hAnsi="Bookman Old Style" w:cs="Bookman Old Style"/>
          <w:b/>
          <w:bCs/>
          <w:sz w:val="28"/>
          <w:szCs w:val="28"/>
        </w:rPr>
        <w:t>Tercero</w:t>
      </w:r>
      <w:r w:rsidR="009A2652">
        <w:rPr>
          <w:rFonts w:ascii="Bookman Old Style" w:eastAsia="Bookman Old Style" w:hAnsi="Bookman Old Style" w:cs="Bookman Old Style"/>
          <w:b/>
          <w:bCs/>
          <w:sz w:val="28"/>
          <w:szCs w:val="28"/>
        </w:rPr>
        <w:t>.</w:t>
      </w:r>
      <w:r w:rsidRPr="009A2652">
        <w:rPr>
          <w:rFonts w:ascii="Bookman Old Style" w:eastAsia="Bookman Old Style" w:hAnsi="Bookman Old Style" w:cs="Bookman Old Style"/>
          <w:b/>
          <w:bCs/>
          <w:sz w:val="28"/>
          <w:szCs w:val="28"/>
        </w:rPr>
        <w:t xml:space="preserve"> </w:t>
      </w:r>
      <w:r w:rsidRPr="009A2652">
        <w:rPr>
          <w:rFonts w:ascii="Bookman Old Style" w:eastAsia="Bookman Old Style" w:hAnsi="Bookman Old Style" w:cs="Bookman Old Style"/>
          <w:sz w:val="28"/>
          <w:szCs w:val="28"/>
        </w:rPr>
        <w:t xml:space="preserve">Disponer que el juzgado de conocimiento realice las anotaciones y cancelaciones a que haya lugar. </w:t>
      </w:r>
    </w:p>
    <w:p w14:paraId="085A0053" w14:textId="77777777" w:rsidR="00A11D90" w:rsidRPr="009A2652" w:rsidRDefault="00A11D90" w:rsidP="741B9928">
      <w:pPr>
        <w:spacing w:after="0" w:line="360" w:lineRule="auto"/>
        <w:ind w:firstLine="709"/>
        <w:jc w:val="both"/>
        <w:rPr>
          <w:rFonts w:ascii="Bookman Old Style" w:eastAsia="Bookman Old Style" w:hAnsi="Bookman Old Style" w:cs="Bookman Old Style"/>
          <w:b/>
          <w:bCs/>
          <w:sz w:val="28"/>
          <w:szCs w:val="28"/>
        </w:rPr>
      </w:pPr>
    </w:p>
    <w:p w14:paraId="504F4605" w14:textId="77777777" w:rsidR="00F530E5" w:rsidRPr="009A2652" w:rsidRDefault="00F530E5" w:rsidP="741B9928">
      <w:pPr>
        <w:spacing w:after="0" w:line="360" w:lineRule="auto"/>
        <w:ind w:firstLine="709"/>
        <w:jc w:val="both"/>
        <w:rPr>
          <w:rFonts w:ascii="Bookman Old Style" w:eastAsia="Bookman Old Style" w:hAnsi="Bookman Old Style" w:cs="Bookman Old Style"/>
          <w:i/>
          <w:iCs/>
          <w:sz w:val="28"/>
          <w:szCs w:val="28"/>
        </w:rPr>
      </w:pPr>
    </w:p>
    <w:p w14:paraId="11D24391" w14:textId="0E0B7E8C" w:rsidR="00F85584" w:rsidRPr="009A2652" w:rsidRDefault="0B2C2DCB" w:rsidP="0A78FA4C">
      <w:pPr>
        <w:spacing w:after="0" w:line="360" w:lineRule="auto"/>
        <w:ind w:firstLine="709"/>
        <w:jc w:val="both"/>
        <w:rPr>
          <w:rFonts w:ascii="Bookman Old Style" w:eastAsia="Bookman Old Style" w:hAnsi="Bookman Old Style" w:cs="Bookman Old Style"/>
          <w:sz w:val="28"/>
          <w:szCs w:val="28"/>
        </w:rPr>
      </w:pPr>
      <w:r w:rsidRPr="009A2652">
        <w:rPr>
          <w:rFonts w:ascii="Bookman Old Style" w:eastAsia="Bookman Old Style" w:hAnsi="Bookman Old Style" w:cs="Bookman Old Style"/>
          <w:sz w:val="28"/>
          <w:szCs w:val="28"/>
        </w:rPr>
        <w:t>Contra esta decisión procede</w:t>
      </w:r>
      <w:r w:rsidR="00A11D90" w:rsidRPr="009A2652">
        <w:rPr>
          <w:rFonts w:ascii="Bookman Old Style" w:eastAsia="Bookman Old Style" w:hAnsi="Bookman Old Style" w:cs="Bookman Old Style"/>
          <w:sz w:val="28"/>
          <w:szCs w:val="28"/>
        </w:rPr>
        <w:t xml:space="preserve"> el </w:t>
      </w:r>
      <w:r w:rsidRPr="009A2652">
        <w:rPr>
          <w:rFonts w:ascii="Bookman Old Style" w:eastAsia="Bookman Old Style" w:hAnsi="Bookman Old Style" w:cs="Bookman Old Style"/>
          <w:sz w:val="28"/>
          <w:szCs w:val="28"/>
        </w:rPr>
        <w:t>recurs</w:t>
      </w:r>
      <w:r w:rsidR="6FC96940" w:rsidRPr="009A2652">
        <w:rPr>
          <w:rFonts w:ascii="Bookman Old Style" w:eastAsia="Bookman Old Style" w:hAnsi="Bookman Old Style" w:cs="Bookman Old Style"/>
          <w:sz w:val="28"/>
          <w:szCs w:val="28"/>
        </w:rPr>
        <w:t>o</w:t>
      </w:r>
      <w:r w:rsidR="00A11D90" w:rsidRPr="009A2652">
        <w:rPr>
          <w:rFonts w:ascii="Bookman Old Style" w:eastAsia="Bookman Old Style" w:hAnsi="Bookman Old Style" w:cs="Bookman Old Style"/>
          <w:sz w:val="28"/>
          <w:szCs w:val="28"/>
        </w:rPr>
        <w:t xml:space="preserve"> de reposición</w:t>
      </w:r>
      <w:r w:rsidR="6FC96940" w:rsidRPr="009A2652">
        <w:rPr>
          <w:rFonts w:ascii="Bookman Old Style" w:eastAsia="Bookman Old Style" w:hAnsi="Bookman Old Style" w:cs="Bookman Old Style"/>
          <w:sz w:val="28"/>
          <w:szCs w:val="28"/>
        </w:rPr>
        <w:t>.</w:t>
      </w:r>
    </w:p>
    <w:p w14:paraId="35F9877D" w14:textId="59ED0F36" w:rsidR="00F85584" w:rsidRPr="009A2652" w:rsidRDefault="00F85584" w:rsidP="741B9928">
      <w:pPr>
        <w:spacing w:after="0" w:line="360" w:lineRule="auto"/>
        <w:ind w:firstLine="709"/>
        <w:jc w:val="both"/>
        <w:rPr>
          <w:rFonts w:ascii="Bookman Old Style" w:eastAsia="Bookman Old Style" w:hAnsi="Bookman Old Style" w:cs="Bookman Old Style"/>
          <w:sz w:val="28"/>
          <w:szCs w:val="28"/>
        </w:rPr>
      </w:pPr>
    </w:p>
    <w:p w14:paraId="7C39ED26" w14:textId="77777777" w:rsidR="00E37837" w:rsidRPr="009A2652" w:rsidRDefault="00E37837" w:rsidP="2F652114">
      <w:pPr>
        <w:spacing w:after="0" w:line="360" w:lineRule="auto"/>
        <w:ind w:firstLine="709"/>
        <w:rPr>
          <w:rFonts w:ascii="Bookman Old Style" w:hAnsi="Bookman Old Style"/>
          <w:spacing w:val="6"/>
          <w:sz w:val="28"/>
          <w:szCs w:val="28"/>
        </w:rPr>
      </w:pPr>
    </w:p>
    <w:bookmarkEnd w:id="1"/>
    <w:p w14:paraId="1BFFC1A1" w14:textId="378B529B" w:rsidR="00F85584" w:rsidRPr="009A2652" w:rsidRDefault="00A11D90" w:rsidP="2F652114">
      <w:pPr>
        <w:spacing w:after="0" w:line="360" w:lineRule="auto"/>
        <w:ind w:firstLine="709"/>
        <w:jc w:val="center"/>
        <w:rPr>
          <w:rFonts w:ascii="Bookman Old Style" w:hAnsi="Bookman Old Style"/>
          <w:spacing w:val="6"/>
          <w:sz w:val="28"/>
          <w:szCs w:val="28"/>
        </w:rPr>
      </w:pPr>
      <w:r w:rsidRPr="009A2652">
        <w:rPr>
          <w:rFonts w:ascii="Bookman Old Style" w:hAnsi="Bookman Old Style" w:cs="Arial"/>
          <w:b/>
          <w:spacing w:val="6"/>
          <w:kern w:val="2"/>
          <w:sz w:val="28"/>
          <w:szCs w:val="28"/>
          <w:lang w:eastAsia="es-ES"/>
        </w:rPr>
        <w:t>Notifíquese y cúmplase</w:t>
      </w:r>
      <w:r w:rsidRPr="009A2652">
        <w:rPr>
          <w:rFonts w:ascii="Bookman Old Style" w:hAnsi="Bookman Old Style" w:cs="Arial"/>
          <w:spacing w:val="6"/>
          <w:kern w:val="2"/>
          <w:sz w:val="28"/>
          <w:szCs w:val="28"/>
          <w:lang w:eastAsia="es-ES"/>
        </w:rPr>
        <w:t>,</w:t>
      </w:r>
    </w:p>
    <w:p w14:paraId="3DB400ED" w14:textId="6CD9711C" w:rsidR="00F85584" w:rsidRPr="009A2652" w:rsidRDefault="00F85584" w:rsidP="2F652114">
      <w:pPr>
        <w:spacing w:after="0" w:line="360" w:lineRule="auto"/>
        <w:ind w:firstLine="709"/>
        <w:jc w:val="both"/>
        <w:rPr>
          <w:rFonts w:ascii="Bookman Old Style" w:hAnsi="Bookman Old Style"/>
          <w:spacing w:val="6"/>
          <w:sz w:val="28"/>
          <w:szCs w:val="28"/>
        </w:rPr>
      </w:pPr>
    </w:p>
    <w:p w14:paraId="0B634BC5" w14:textId="77777777" w:rsidR="00C94C88" w:rsidRPr="009A2652" w:rsidRDefault="00C94C88" w:rsidP="00C94C88">
      <w:pPr>
        <w:tabs>
          <w:tab w:val="left" w:pos="426"/>
        </w:tabs>
        <w:spacing w:after="0" w:line="360" w:lineRule="auto"/>
        <w:jc w:val="center"/>
        <w:rPr>
          <w:rFonts w:ascii="Bookman Old Style" w:hAnsi="Bookman Old Style" w:cs="Arial"/>
          <w:b/>
          <w:sz w:val="26"/>
          <w:szCs w:val="26"/>
        </w:rPr>
      </w:pPr>
    </w:p>
    <w:p w14:paraId="7B5E6B14"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CARLOS ROBERTO SOLÓRZANO GARAVITO</w:t>
      </w:r>
    </w:p>
    <w:p w14:paraId="703EC60A" w14:textId="77777777" w:rsidR="00C94C88" w:rsidRPr="009A2652" w:rsidRDefault="00C94C88" w:rsidP="00C94C88">
      <w:pPr>
        <w:tabs>
          <w:tab w:val="left" w:pos="426"/>
        </w:tabs>
        <w:spacing w:after="0" w:line="360" w:lineRule="auto"/>
        <w:jc w:val="center"/>
        <w:rPr>
          <w:rFonts w:ascii="Bookman Old Style" w:hAnsi="Bookman Old Style" w:cs="Arial"/>
          <w:bCs/>
          <w:sz w:val="26"/>
          <w:szCs w:val="26"/>
        </w:rPr>
      </w:pPr>
      <w:r w:rsidRPr="009A2652">
        <w:rPr>
          <w:rFonts w:ascii="Bookman Old Style" w:hAnsi="Bookman Old Style" w:cs="Arial"/>
          <w:bCs/>
          <w:sz w:val="26"/>
          <w:szCs w:val="26"/>
        </w:rPr>
        <w:t>Presidente</w:t>
      </w:r>
    </w:p>
    <w:p w14:paraId="16A080EF" w14:textId="77777777" w:rsidR="00EE323F" w:rsidRPr="009A2652" w:rsidRDefault="00EE323F" w:rsidP="00C94C88">
      <w:pPr>
        <w:tabs>
          <w:tab w:val="left" w:pos="426"/>
        </w:tabs>
        <w:spacing w:after="0" w:line="360" w:lineRule="auto"/>
        <w:jc w:val="center"/>
        <w:rPr>
          <w:rFonts w:ascii="Bookman Old Style" w:hAnsi="Bookman Old Style" w:cs="Arial"/>
          <w:bCs/>
          <w:sz w:val="26"/>
          <w:szCs w:val="26"/>
        </w:rPr>
      </w:pPr>
    </w:p>
    <w:p w14:paraId="33405D80" w14:textId="77777777" w:rsidR="00C94C88" w:rsidRPr="009A2652" w:rsidRDefault="00C94C88" w:rsidP="00C94C88">
      <w:pPr>
        <w:tabs>
          <w:tab w:val="left" w:pos="426"/>
        </w:tabs>
        <w:spacing w:before="240" w:after="0" w:line="360" w:lineRule="auto"/>
        <w:jc w:val="center"/>
        <w:rPr>
          <w:rFonts w:ascii="Bookman Old Style" w:hAnsi="Bookman Old Style" w:cs="Arial"/>
          <w:b/>
          <w:sz w:val="28"/>
          <w:szCs w:val="28"/>
        </w:rPr>
      </w:pPr>
      <w:r w:rsidRPr="009A2652">
        <w:rPr>
          <w:rFonts w:ascii="Bookman Old Style" w:hAnsi="Bookman Old Style" w:cs="Arial"/>
          <w:b/>
          <w:sz w:val="28"/>
          <w:szCs w:val="28"/>
        </w:rPr>
        <w:t xml:space="preserve">MYRIAM ÁVILA ROLDAN </w:t>
      </w:r>
    </w:p>
    <w:p w14:paraId="474FD8AF" w14:textId="77777777" w:rsidR="00C94C88" w:rsidRPr="009A2652" w:rsidRDefault="00C94C88" w:rsidP="00C94C88">
      <w:pPr>
        <w:tabs>
          <w:tab w:val="left" w:pos="426"/>
        </w:tabs>
        <w:spacing w:after="0" w:line="360" w:lineRule="auto"/>
        <w:jc w:val="center"/>
        <w:rPr>
          <w:rFonts w:ascii="Bookman Old Style" w:hAnsi="Bookman Old Style" w:cs="Arial"/>
          <w:bCs/>
          <w:sz w:val="28"/>
          <w:szCs w:val="28"/>
        </w:rPr>
      </w:pPr>
    </w:p>
    <w:p w14:paraId="5D387B9A"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GERARDO BARBOSA CASTILLO</w:t>
      </w:r>
    </w:p>
    <w:p w14:paraId="5AEAAE77"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7833FE2B"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FERNANDO LEÓN BOLAÑOS PALACIOS</w:t>
      </w:r>
    </w:p>
    <w:p w14:paraId="7DAAA9E2"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17444375"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 xml:space="preserve">GERSON CHAVERRA CASTRO </w:t>
      </w:r>
    </w:p>
    <w:p w14:paraId="30DC98D3"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19DFAEC5"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DIEGO EUGENIO CORREDOR</w:t>
      </w:r>
    </w:p>
    <w:p w14:paraId="3540866C"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0771A252"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JORGE HERNÁN DÍAZ SOTO</w:t>
      </w:r>
    </w:p>
    <w:p w14:paraId="2D6CE966"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4642BE14"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r w:rsidRPr="009A2652">
        <w:rPr>
          <w:rFonts w:ascii="Bookman Old Style" w:hAnsi="Bookman Old Style" w:cs="Arial"/>
          <w:b/>
          <w:sz w:val="28"/>
          <w:szCs w:val="28"/>
        </w:rPr>
        <w:t>HUGO QUINTERO BERNATE</w:t>
      </w:r>
    </w:p>
    <w:p w14:paraId="0982DECF" w14:textId="77777777" w:rsidR="00C94C88" w:rsidRPr="009A2652" w:rsidRDefault="00C94C88" w:rsidP="00C94C88">
      <w:pPr>
        <w:tabs>
          <w:tab w:val="left" w:pos="426"/>
        </w:tabs>
        <w:spacing w:after="0" w:line="360" w:lineRule="auto"/>
        <w:jc w:val="center"/>
        <w:rPr>
          <w:rFonts w:ascii="Bookman Old Style" w:hAnsi="Bookman Old Style" w:cs="Arial"/>
          <w:b/>
          <w:sz w:val="28"/>
          <w:szCs w:val="28"/>
        </w:rPr>
      </w:pPr>
    </w:p>
    <w:p w14:paraId="7CAA60FF" w14:textId="77777777" w:rsidR="00C94C88" w:rsidRPr="009A2652" w:rsidRDefault="00C94C88" w:rsidP="00C94C88">
      <w:pPr>
        <w:tabs>
          <w:tab w:val="left" w:pos="426"/>
        </w:tabs>
        <w:spacing w:after="0" w:line="360" w:lineRule="auto"/>
        <w:jc w:val="center"/>
        <w:rPr>
          <w:rFonts w:ascii="Bookman Old Style" w:hAnsi="Bookman Old Style" w:cs="Arial"/>
          <w:b/>
          <w:sz w:val="26"/>
          <w:szCs w:val="26"/>
        </w:rPr>
      </w:pPr>
      <w:r w:rsidRPr="009A2652">
        <w:rPr>
          <w:rFonts w:ascii="Bookman Old Style" w:hAnsi="Bookman Old Style" w:cs="Arial"/>
          <w:b/>
          <w:sz w:val="26"/>
          <w:szCs w:val="26"/>
        </w:rPr>
        <w:t>JOSÉ JOAQUÍN URBANO MARTÍNEZ</w:t>
      </w:r>
    </w:p>
    <w:p w14:paraId="2F580083" w14:textId="77777777" w:rsidR="00C94C88" w:rsidRPr="009A2652" w:rsidRDefault="00C94C88" w:rsidP="00C94C88">
      <w:pPr>
        <w:tabs>
          <w:tab w:val="left" w:pos="426"/>
        </w:tabs>
        <w:spacing w:after="0" w:line="360" w:lineRule="auto"/>
        <w:jc w:val="center"/>
        <w:rPr>
          <w:rFonts w:ascii="Bookman Old Style" w:hAnsi="Bookman Old Style" w:cs="Arial"/>
          <w:b/>
          <w:sz w:val="26"/>
          <w:szCs w:val="26"/>
        </w:rPr>
      </w:pPr>
    </w:p>
    <w:p w14:paraId="5E186E64" w14:textId="77777777" w:rsidR="00C94C88" w:rsidRPr="009A2652" w:rsidRDefault="00C94C88" w:rsidP="00C94C88">
      <w:pPr>
        <w:tabs>
          <w:tab w:val="left" w:pos="426"/>
        </w:tabs>
        <w:spacing w:after="0" w:line="360" w:lineRule="auto"/>
        <w:jc w:val="center"/>
        <w:rPr>
          <w:rFonts w:ascii="Bookman Old Style" w:hAnsi="Bookman Old Style" w:cs="Arial"/>
          <w:bCs/>
          <w:sz w:val="26"/>
          <w:szCs w:val="26"/>
        </w:rPr>
      </w:pPr>
      <w:r w:rsidRPr="009A2652">
        <w:rPr>
          <w:rFonts w:ascii="Bookman Old Style" w:hAnsi="Bookman Old Style" w:cs="Arial"/>
          <w:bCs/>
          <w:sz w:val="26"/>
          <w:szCs w:val="26"/>
        </w:rPr>
        <w:t>NUBIA YOLANDA NOVA GARCÍA</w:t>
      </w:r>
    </w:p>
    <w:p w14:paraId="4CD655C9" w14:textId="68436D68" w:rsidR="004C0E75" w:rsidRPr="009A2652" w:rsidRDefault="00C94C88" w:rsidP="741B9928">
      <w:pPr>
        <w:tabs>
          <w:tab w:val="left" w:pos="426"/>
        </w:tabs>
        <w:spacing w:after="0" w:line="360" w:lineRule="auto"/>
        <w:jc w:val="center"/>
        <w:rPr>
          <w:rFonts w:ascii="Bookman Old Style" w:hAnsi="Bookman Old Style" w:cs="Arial"/>
          <w:sz w:val="26"/>
          <w:szCs w:val="26"/>
        </w:rPr>
      </w:pPr>
      <w:r w:rsidRPr="009A2652">
        <w:rPr>
          <w:rFonts w:ascii="Bookman Old Style" w:hAnsi="Bookman Old Style" w:cs="Arial"/>
          <w:sz w:val="26"/>
          <w:szCs w:val="26"/>
        </w:rPr>
        <w:t>Secretaria</w:t>
      </w:r>
    </w:p>
    <w:p w14:paraId="59BFE63C" w14:textId="77777777" w:rsidR="004C0E75" w:rsidRPr="009A2652" w:rsidRDefault="004C0E75" w:rsidP="2F652114">
      <w:pPr>
        <w:spacing w:after="0" w:line="360" w:lineRule="auto"/>
        <w:rPr>
          <w:rFonts w:ascii="Bookman Old Style" w:hAnsi="Bookman Old Style"/>
          <w:b/>
          <w:sz w:val="28"/>
          <w:szCs w:val="28"/>
        </w:rPr>
      </w:pPr>
    </w:p>
    <w:p w14:paraId="6E9A6E55" w14:textId="77777777" w:rsidR="004C0E75" w:rsidRPr="009A2652" w:rsidRDefault="004C0E75" w:rsidP="4342DBC3">
      <w:pPr>
        <w:spacing w:after="0" w:line="360" w:lineRule="auto"/>
        <w:rPr>
          <w:rFonts w:ascii="Bookman Old Style" w:hAnsi="Bookman Old Style"/>
          <w:b/>
          <w:bCs/>
          <w:sz w:val="28"/>
          <w:szCs w:val="28"/>
        </w:rPr>
      </w:pPr>
    </w:p>
    <w:p w14:paraId="3227791B" w14:textId="3F42B54A" w:rsidR="4342DBC3" w:rsidRPr="009A2652" w:rsidRDefault="4342DBC3" w:rsidP="4342DBC3">
      <w:pPr>
        <w:spacing w:after="0" w:line="360" w:lineRule="auto"/>
        <w:rPr>
          <w:rFonts w:ascii="Bookman Old Style" w:hAnsi="Bookman Old Style"/>
          <w:b/>
          <w:bCs/>
          <w:sz w:val="28"/>
          <w:szCs w:val="28"/>
        </w:rPr>
      </w:pPr>
    </w:p>
    <w:p w14:paraId="2625948E" w14:textId="77777777" w:rsidR="00E06F47" w:rsidRPr="009A2652" w:rsidRDefault="00E06F47" w:rsidP="2F652114">
      <w:pPr>
        <w:spacing w:after="0" w:line="360" w:lineRule="auto"/>
        <w:rPr>
          <w:rFonts w:ascii="Bookman Old Style" w:hAnsi="Bookman Old Style"/>
          <w:b/>
          <w:sz w:val="28"/>
          <w:szCs w:val="28"/>
        </w:rPr>
      </w:pPr>
    </w:p>
    <w:sectPr w:rsidR="00E06F47" w:rsidRPr="009A2652" w:rsidSect="005274C7">
      <w:headerReference w:type="even" r:id="rId12"/>
      <w:headerReference w:type="default" r:id="rId13"/>
      <w:footerReference w:type="even" r:id="rId14"/>
      <w:footerReference w:type="default" r:id="rId15"/>
      <w:headerReference w:type="first" r:id="rId16"/>
      <w:footerReference w:type="first" r:id="rId17"/>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203A" w14:textId="77777777" w:rsidR="003F614D" w:rsidRDefault="003F614D" w:rsidP="00D67CDD">
      <w:pPr>
        <w:spacing w:after="0" w:line="240" w:lineRule="auto"/>
      </w:pPr>
      <w:r>
        <w:separator/>
      </w:r>
    </w:p>
  </w:endnote>
  <w:endnote w:type="continuationSeparator" w:id="0">
    <w:p w14:paraId="5D6F24A7" w14:textId="77777777" w:rsidR="003F614D" w:rsidRDefault="003F614D" w:rsidP="00D6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92880"/>
      <w:docPartObj>
        <w:docPartGallery w:val="Page Numbers (Bottom of Page)"/>
        <w:docPartUnique/>
      </w:docPartObj>
    </w:sdtPr>
    <w:sdtEndPr/>
    <w:sdtContent>
      <w:p w14:paraId="4E02BEDD" w14:textId="577A725B" w:rsidR="00437185" w:rsidRDefault="00437185">
        <w:pPr>
          <w:pStyle w:val="Piedepgina"/>
          <w:jc w:val="right"/>
        </w:pPr>
        <w:r>
          <w:fldChar w:fldCharType="begin"/>
        </w:r>
        <w:r>
          <w:instrText>PAGE   \* MERGEFORMAT</w:instrText>
        </w:r>
        <w:r>
          <w:fldChar w:fldCharType="separate"/>
        </w:r>
        <w:r>
          <w:t>2</w:t>
        </w:r>
        <w:r>
          <w:fldChar w:fldCharType="end"/>
        </w:r>
      </w:p>
    </w:sdtContent>
  </w:sdt>
  <w:p w14:paraId="7ADE15B3" w14:textId="77777777" w:rsidR="00C81183" w:rsidRDefault="00C81183" w:rsidP="0007200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55"/>
      <w:gridCol w:w="2755"/>
      <w:gridCol w:w="2755"/>
    </w:tblGrid>
    <w:tr w:rsidR="6A21CF13" w14:paraId="4FBEB012" w14:textId="77777777" w:rsidTr="6A21CF13">
      <w:trPr>
        <w:trHeight w:val="300"/>
      </w:trPr>
      <w:tc>
        <w:tcPr>
          <w:tcW w:w="2755" w:type="dxa"/>
        </w:tcPr>
        <w:p w14:paraId="3F29D561" w14:textId="135169C8" w:rsidR="6A21CF13" w:rsidRDefault="6A21CF13" w:rsidP="6A21CF13">
          <w:pPr>
            <w:ind w:left="-115"/>
          </w:pPr>
        </w:p>
      </w:tc>
      <w:tc>
        <w:tcPr>
          <w:tcW w:w="2755" w:type="dxa"/>
        </w:tcPr>
        <w:p w14:paraId="1C2F074D" w14:textId="04892163" w:rsidR="6A21CF13" w:rsidRDefault="6A21CF13" w:rsidP="6A21CF13">
          <w:pPr>
            <w:jc w:val="center"/>
          </w:pPr>
        </w:p>
      </w:tc>
      <w:tc>
        <w:tcPr>
          <w:tcW w:w="2755" w:type="dxa"/>
        </w:tcPr>
        <w:p w14:paraId="4EBC0182" w14:textId="08A46B9B" w:rsidR="6A21CF13" w:rsidRDefault="6A21CF13" w:rsidP="6A21CF13">
          <w:pPr>
            <w:ind w:right="-115"/>
            <w:jc w:val="right"/>
          </w:pPr>
        </w:p>
      </w:tc>
    </w:tr>
  </w:tbl>
  <w:p w14:paraId="2BE21CC9" w14:textId="3192CABC" w:rsidR="6A21CF13" w:rsidRDefault="6A21CF13" w:rsidP="6A21CF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B369" w14:textId="77777777" w:rsidR="003F614D" w:rsidRDefault="003F614D" w:rsidP="00D67CDD">
      <w:pPr>
        <w:spacing w:after="0" w:line="240" w:lineRule="auto"/>
      </w:pPr>
      <w:r>
        <w:separator/>
      </w:r>
    </w:p>
  </w:footnote>
  <w:footnote w:type="continuationSeparator" w:id="0">
    <w:p w14:paraId="3B50307F" w14:textId="77777777" w:rsidR="003F614D" w:rsidRDefault="003F614D" w:rsidP="00D67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250A6145" w:rsidR="00F416CF" w:rsidRDefault="003F614D">
    <w:pPr>
      <w:pStyle w:val="Encabezado"/>
    </w:pPr>
    <w:r>
      <w:rPr>
        <w:noProof/>
      </w:rPr>
      <w:pict w14:anchorId="1A424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4699547" o:spid="_x0000_s1026" type="#_x0000_t75" style="position:absolute;margin-left:0;margin-top:0;width:413.6pt;height:178.9pt;z-index:-251658235;mso-position-horizontal:center;mso-position-horizontal-relative:margin;mso-position-vertical:center;mso-position-vertical-relative:margin" o:allowincell="f">
          <v:imagedata r:id="rId1" o:title="Marca de agua 2026"/>
          <w10:wrap anchorx="margin" anchory="margin"/>
        </v:shape>
      </w:pict>
    </w:r>
    <w:r w:rsidR="00E235C3">
      <w:rPr>
        <w:noProof/>
      </w:rPr>
      <w:drawing>
        <wp:anchor distT="0" distB="0" distL="114300" distR="114300" simplePos="0" relativeHeight="251658243" behindDoc="1" locked="0" layoutInCell="0" allowOverlap="1" wp14:anchorId="4C8AA371" wp14:editId="658BF127">
          <wp:simplePos x="0" y="0"/>
          <wp:positionH relativeFrom="margin">
            <wp:align>center</wp:align>
          </wp:positionH>
          <wp:positionV relativeFrom="margin">
            <wp:align>center</wp:align>
          </wp:positionV>
          <wp:extent cx="5242560" cy="2155825"/>
          <wp:effectExtent l="0" t="0" r="2540" b="3175"/>
          <wp:wrapNone/>
          <wp:docPr id="85" name="WordPictureWatermark100868079"/>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00868079"/>
                  <pic:cNvPicPr>
                    <a:picLocks noGrp="1" noRot="1" noChangeAspect="1" noResize="1" noEditPoints="1" noAdjustHandles="1" noChangeArrowheads="1" noChangeShapeType="1" noCrop="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42560" cy="2155825"/>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2" behindDoc="1" locked="0" layoutInCell="0" allowOverlap="1" wp14:anchorId="539A1C5E" wp14:editId="6AE72BAC">
          <wp:simplePos x="0" y="0"/>
          <wp:positionH relativeFrom="margin">
            <wp:align>center</wp:align>
          </wp:positionH>
          <wp:positionV relativeFrom="margin">
            <wp:align>center</wp:align>
          </wp:positionV>
          <wp:extent cx="3991610" cy="1626870"/>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1" behindDoc="1" locked="0" layoutInCell="0" allowOverlap="1" wp14:anchorId="793E4D3D" wp14:editId="259C1275">
          <wp:simplePos x="0" y="0"/>
          <wp:positionH relativeFrom="margin">
            <wp:align>center</wp:align>
          </wp:positionH>
          <wp:positionV relativeFrom="margin">
            <wp:align>center</wp:align>
          </wp:positionV>
          <wp:extent cx="3991610" cy="1626870"/>
          <wp:effectExtent l="0" t="0" r="889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0" behindDoc="1" locked="0" layoutInCell="0" allowOverlap="1" wp14:anchorId="32781907" wp14:editId="517663B2">
          <wp:simplePos x="0" y="0"/>
          <wp:positionH relativeFrom="margin">
            <wp:align>center</wp:align>
          </wp:positionH>
          <wp:positionV relativeFrom="margin">
            <wp:align>center</wp:align>
          </wp:positionV>
          <wp:extent cx="5241925" cy="341312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DC63" w14:textId="1A85538D" w:rsidR="009B5AC9" w:rsidRPr="00B12F9B" w:rsidRDefault="003F614D" w:rsidP="009B5AC9">
    <w:pPr>
      <w:pStyle w:val="Encabezado"/>
      <w:jc w:val="right"/>
      <w:rPr>
        <w:rFonts w:ascii="Bookman Old Style" w:hAnsi="Bookman Old Style"/>
        <w:color w:val="000000" w:themeColor="text1"/>
        <w:spacing w:val="6"/>
        <w:sz w:val="20"/>
        <w:szCs w:val="20"/>
      </w:rPr>
    </w:pPr>
    <w:r>
      <w:rPr>
        <w:rFonts w:ascii="Bookman Old Style" w:hAnsi="Bookman Old Style"/>
        <w:noProof/>
        <w:color w:val="000000" w:themeColor="text1"/>
        <w:spacing w:val="6"/>
        <w:sz w:val="20"/>
        <w:szCs w:val="20"/>
      </w:rPr>
      <w:pict w14:anchorId="70858C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4699548" o:spid="_x0000_s1027" type="#_x0000_t75" style="position:absolute;left:0;text-align:left;margin-left:0;margin-top:0;width:413.6pt;height:178.9pt;z-index:-251658234;mso-position-horizontal:center;mso-position-horizontal-relative:margin;mso-position-vertical:center;mso-position-vertical-relative:margin" o:allowincell="f">
          <v:imagedata r:id="rId1" o:title="Marca de agua 2026"/>
          <w10:wrap anchorx="margin" anchory="margin"/>
        </v:shape>
      </w:pict>
    </w:r>
    <w:r w:rsidR="00FD4110" w:rsidRPr="00B12F9B">
      <w:rPr>
        <w:rFonts w:ascii="Bookman Old Style" w:hAnsi="Bookman Old Style"/>
        <w:color w:val="000000" w:themeColor="text1"/>
        <w:spacing w:val="6"/>
        <w:sz w:val="20"/>
        <w:szCs w:val="20"/>
      </w:rPr>
      <w:t xml:space="preserve"> </w:t>
    </w:r>
    <w:r w:rsidR="009B5AC9" w:rsidRPr="00B12F9B">
      <w:rPr>
        <w:rFonts w:ascii="Bookman Old Style" w:hAnsi="Bookman Old Style"/>
        <w:color w:val="000000" w:themeColor="text1"/>
        <w:spacing w:val="6"/>
        <w:sz w:val="20"/>
        <w:szCs w:val="20"/>
      </w:rPr>
      <w:t xml:space="preserve"> </w:t>
    </w:r>
    <w:r w:rsidR="0062308D">
      <w:rPr>
        <w:rFonts w:ascii="Bookman Old Style" w:hAnsi="Bookman Old Style"/>
        <w:color w:val="000000" w:themeColor="text1"/>
        <w:spacing w:val="6"/>
        <w:sz w:val="20"/>
        <w:szCs w:val="20"/>
      </w:rPr>
      <w:t>Casación</w:t>
    </w:r>
    <w:r w:rsidR="009B5AC9" w:rsidRPr="00B12F9B">
      <w:rPr>
        <w:rFonts w:ascii="Bookman Old Style" w:hAnsi="Bookman Old Style"/>
        <w:color w:val="000000" w:themeColor="text1"/>
        <w:spacing w:val="6"/>
        <w:sz w:val="20"/>
        <w:szCs w:val="20"/>
      </w:rPr>
      <w:t xml:space="preserve"> </w:t>
    </w:r>
    <w:r w:rsidR="0062308D">
      <w:rPr>
        <w:rFonts w:ascii="Bookman Old Style" w:hAnsi="Bookman Old Style"/>
        <w:color w:val="000000" w:themeColor="text1"/>
        <w:spacing w:val="6"/>
        <w:sz w:val="20"/>
        <w:szCs w:val="20"/>
      </w:rPr>
      <w:t>67008</w:t>
    </w:r>
  </w:p>
  <w:p w14:paraId="4FCA7AAF" w14:textId="77777777" w:rsidR="0062308D" w:rsidRDefault="009B5AC9" w:rsidP="009B5AC9">
    <w:pPr>
      <w:pStyle w:val="Encabezado"/>
      <w:jc w:val="right"/>
    </w:pPr>
    <w:r w:rsidRPr="00B12F9B">
      <w:rPr>
        <w:rFonts w:ascii="Bookman Old Style" w:hAnsi="Bookman Old Style"/>
        <w:color w:val="000000" w:themeColor="text1"/>
        <w:spacing w:val="6"/>
        <w:sz w:val="20"/>
        <w:szCs w:val="20"/>
      </w:rPr>
      <w:t>CUI</w:t>
    </w:r>
    <w:r w:rsidR="00EA297C">
      <w:rPr>
        <w:rFonts w:ascii="Bookman Old Style" w:hAnsi="Bookman Old Style"/>
        <w:color w:val="000000" w:themeColor="text1"/>
        <w:spacing w:val="6"/>
        <w:sz w:val="20"/>
        <w:szCs w:val="20"/>
      </w:rPr>
      <w:t xml:space="preserve"> </w:t>
    </w:r>
    <w:r w:rsidR="0062308D" w:rsidRPr="0062308D">
      <w:rPr>
        <w:rFonts w:ascii="Bookman Old Style" w:hAnsi="Bookman Old Style"/>
        <w:color w:val="000000" w:themeColor="text1"/>
        <w:spacing w:val="6"/>
        <w:sz w:val="20"/>
        <w:szCs w:val="20"/>
      </w:rPr>
      <w:t>54001600113120120254901</w:t>
    </w:r>
    <w:r w:rsidR="005B06C5" w:rsidRPr="005B06C5">
      <w:t xml:space="preserve"> </w:t>
    </w:r>
  </w:p>
  <w:p w14:paraId="0C0AE88A" w14:textId="2DA937B2" w:rsidR="00C81183" w:rsidRPr="00B12F9B" w:rsidRDefault="0062308D" w:rsidP="009B5AC9">
    <w:pPr>
      <w:pStyle w:val="Encabezado"/>
      <w:jc w:val="right"/>
      <w:rPr>
        <w:rFonts w:ascii="Bookman Old Style" w:hAnsi="Bookman Old Style"/>
        <w:color w:val="000000" w:themeColor="text1"/>
        <w:sz w:val="20"/>
        <w:szCs w:val="20"/>
      </w:rPr>
    </w:pPr>
    <w:r>
      <w:rPr>
        <w:rFonts w:ascii="Bookman Old Style" w:hAnsi="Bookman Old Style"/>
        <w:color w:val="000000" w:themeColor="text1"/>
        <w:spacing w:val="6"/>
        <w:sz w:val="20"/>
        <w:szCs w:val="20"/>
      </w:rPr>
      <w:t>Luis Francisco Durán Murillo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6D5792D8" w:rsidR="00C81183" w:rsidRPr="00EC6CBD" w:rsidRDefault="003F614D" w:rsidP="0007200E">
    <w:pPr>
      <w:pStyle w:val="Encabezado"/>
      <w:jc w:val="center"/>
    </w:pPr>
    <w:r>
      <w:rPr>
        <w:noProof/>
      </w:rPr>
      <w:pict w14:anchorId="53A96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4699546" o:spid="_x0000_s1025" type="#_x0000_t75" style="position:absolute;left:0;text-align:left;margin-left:0;margin-top:0;width:413.6pt;height:178.9pt;z-index:-251658236;mso-position-horizontal:center;mso-position-horizontal-relative:margin;mso-position-vertical:center;mso-position-vertical-relative:margin" o:allowincell="f">
          <v:imagedata r:id="rId1" o:title="Marca de agua 2026"/>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fhOKFMcKZrVW4y" int2:id="ZBNsqFyU">
      <int2:state int2:value="Rejected" int2:type="spell"/>
    </int2:textHash>
    <int2:textHash int2:hashCode="HzJ0puGJZfgqbH" int2:id="rHSHKJQs">
      <int2:state int2:value="Rejected" int2:type="spell"/>
    </int2:textHash>
    <int2:textHash int2:hashCode="B0a3Funq8aBCgz" int2:id="2DcSzYAU">
      <int2:state int2:value="Rejected" int2:type="spell"/>
    </int2:textHash>
    <int2:textHash int2:hashCode="SxevSj0ULO+Bza" int2:id="2pJHufBw">
      <int2:state int2:value="Rejected" int2:type="spell"/>
    </int2:textHash>
    <int2:textHash int2:hashCode="x8dSN5ovW8xYO7" int2:id="Bp1KTDsm">
      <int2:state int2:value="Rejected" int2:type="spell"/>
    </int2:textHash>
    <int2:textHash int2:hashCode="EFqT8Ch1La7xDg" int2:id="JhCbn3Q3">
      <int2:state int2:value="Rejected" int2:type="spell"/>
    </int2:textHash>
    <int2:textHash int2:hashCode="n+5EETV4V2C8ld" int2:id="lyupWLws">
      <int2:state int2:value="Rejected" int2:type="spell"/>
    </int2:textHash>
    <int2:textHash int2:hashCode="tWc5+leea48Fnv" int2:id="yrDPiEnu">
      <int2:state int2:value="Rejected" int2:type="spell"/>
    </int2:textHash>
    <int2:bookmark int2:bookmarkName="_Int_w7PPBpcp" int2:invalidationBookmarkName="" int2:hashCode="oCYoyY8g9PCIuS" int2:id="1hFbqTv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807"/>
    <w:multiLevelType w:val="hybridMultilevel"/>
    <w:tmpl w:val="EB8AB19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2"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3" w15:restartNumberingAfterBreak="0">
    <w:nsid w:val="05443D46"/>
    <w:multiLevelType w:val="multilevel"/>
    <w:tmpl w:val="F330FF40"/>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A91619"/>
    <w:multiLevelType w:val="hybridMultilevel"/>
    <w:tmpl w:val="143495FC"/>
    <w:lvl w:ilvl="0" w:tplc="51B4DE26">
      <w:start w:val="4"/>
      <w:numFmt w:val="upperRoman"/>
      <w:lvlText w:val="%1."/>
      <w:lvlJc w:val="left"/>
      <w:pPr>
        <w:ind w:left="1080" w:hanging="720"/>
      </w:pPr>
      <w:rPr>
        <w:rFonts w:eastAsia="Times New Roman" w:cs="Times New Roman" w:hint="default"/>
        <w:b/>
        <w:color w:val="auto"/>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85C6183"/>
    <w:multiLevelType w:val="hybridMultilevel"/>
    <w:tmpl w:val="2E64F79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869646B"/>
    <w:multiLevelType w:val="multilevel"/>
    <w:tmpl w:val="59A8DC6C"/>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8"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9" w15:restartNumberingAfterBreak="0">
    <w:nsid w:val="0C493075"/>
    <w:multiLevelType w:val="hybridMultilevel"/>
    <w:tmpl w:val="F40C384A"/>
    <w:lvl w:ilvl="0" w:tplc="B664BD3A">
      <w:start w:val="1"/>
      <w:numFmt w:val="bullet"/>
      <w:lvlText w:val="-"/>
      <w:lvlJc w:val="left"/>
      <w:pPr>
        <w:ind w:left="1069" w:hanging="360"/>
      </w:pPr>
      <w:rPr>
        <w:rFonts w:ascii="Aptos" w:hAnsi="Aptos" w:hint="default"/>
      </w:rPr>
    </w:lvl>
    <w:lvl w:ilvl="1" w:tplc="E8385912">
      <w:start w:val="1"/>
      <w:numFmt w:val="bullet"/>
      <w:lvlText w:val="o"/>
      <w:lvlJc w:val="left"/>
      <w:pPr>
        <w:ind w:left="1789" w:hanging="360"/>
      </w:pPr>
      <w:rPr>
        <w:rFonts w:ascii="Courier New" w:hAnsi="Courier New" w:hint="default"/>
      </w:rPr>
    </w:lvl>
    <w:lvl w:ilvl="2" w:tplc="9BC672CE">
      <w:start w:val="1"/>
      <w:numFmt w:val="bullet"/>
      <w:lvlText w:val=""/>
      <w:lvlJc w:val="left"/>
      <w:pPr>
        <w:ind w:left="2509" w:hanging="360"/>
      </w:pPr>
      <w:rPr>
        <w:rFonts w:ascii="Wingdings" w:hAnsi="Wingdings" w:hint="default"/>
      </w:rPr>
    </w:lvl>
    <w:lvl w:ilvl="3" w:tplc="AE2A05AC">
      <w:start w:val="1"/>
      <w:numFmt w:val="bullet"/>
      <w:lvlText w:val=""/>
      <w:lvlJc w:val="left"/>
      <w:pPr>
        <w:ind w:left="3229" w:hanging="360"/>
      </w:pPr>
      <w:rPr>
        <w:rFonts w:ascii="Symbol" w:hAnsi="Symbol" w:hint="default"/>
      </w:rPr>
    </w:lvl>
    <w:lvl w:ilvl="4" w:tplc="17300BCE">
      <w:start w:val="1"/>
      <w:numFmt w:val="bullet"/>
      <w:lvlText w:val="o"/>
      <w:lvlJc w:val="left"/>
      <w:pPr>
        <w:ind w:left="3949" w:hanging="360"/>
      </w:pPr>
      <w:rPr>
        <w:rFonts w:ascii="Courier New" w:hAnsi="Courier New" w:hint="default"/>
      </w:rPr>
    </w:lvl>
    <w:lvl w:ilvl="5" w:tplc="562088F6">
      <w:start w:val="1"/>
      <w:numFmt w:val="bullet"/>
      <w:lvlText w:val=""/>
      <w:lvlJc w:val="left"/>
      <w:pPr>
        <w:ind w:left="4669" w:hanging="360"/>
      </w:pPr>
      <w:rPr>
        <w:rFonts w:ascii="Wingdings" w:hAnsi="Wingdings" w:hint="default"/>
      </w:rPr>
    </w:lvl>
    <w:lvl w:ilvl="6" w:tplc="BC92C2C0">
      <w:start w:val="1"/>
      <w:numFmt w:val="bullet"/>
      <w:lvlText w:val=""/>
      <w:lvlJc w:val="left"/>
      <w:pPr>
        <w:ind w:left="5389" w:hanging="360"/>
      </w:pPr>
      <w:rPr>
        <w:rFonts w:ascii="Symbol" w:hAnsi="Symbol" w:hint="default"/>
      </w:rPr>
    </w:lvl>
    <w:lvl w:ilvl="7" w:tplc="E862AEA2">
      <w:start w:val="1"/>
      <w:numFmt w:val="bullet"/>
      <w:lvlText w:val="o"/>
      <w:lvlJc w:val="left"/>
      <w:pPr>
        <w:ind w:left="6109" w:hanging="360"/>
      </w:pPr>
      <w:rPr>
        <w:rFonts w:ascii="Courier New" w:hAnsi="Courier New" w:hint="default"/>
      </w:rPr>
    </w:lvl>
    <w:lvl w:ilvl="8" w:tplc="08F63164">
      <w:start w:val="1"/>
      <w:numFmt w:val="bullet"/>
      <w:lvlText w:val=""/>
      <w:lvlJc w:val="left"/>
      <w:pPr>
        <w:ind w:left="6829" w:hanging="360"/>
      </w:pPr>
      <w:rPr>
        <w:rFonts w:ascii="Wingdings" w:hAnsi="Wingdings" w:hint="default"/>
      </w:rPr>
    </w:lvl>
  </w:abstractNum>
  <w:abstractNum w:abstractNumId="10" w15:restartNumberingAfterBreak="0">
    <w:nsid w:val="136539A8"/>
    <w:multiLevelType w:val="hybridMultilevel"/>
    <w:tmpl w:val="8EC80D0A"/>
    <w:lvl w:ilvl="0" w:tplc="93D4CA32">
      <w:start w:val="1"/>
      <w:numFmt w:val="lowerRoman"/>
      <w:lvlText w:val="%1)"/>
      <w:lvlJc w:val="left"/>
      <w:pPr>
        <w:ind w:left="708" w:hanging="720"/>
      </w:pPr>
      <w:rPr>
        <w:rFonts w:ascii="Bookman Old Style" w:hAnsi="Bookman Old Style" w:hint="default"/>
        <w:sz w:val="28"/>
      </w:rPr>
    </w:lvl>
    <w:lvl w:ilvl="1" w:tplc="240A0019" w:tentative="1">
      <w:start w:val="1"/>
      <w:numFmt w:val="lowerLetter"/>
      <w:lvlText w:val="%2."/>
      <w:lvlJc w:val="left"/>
      <w:pPr>
        <w:ind w:left="1068" w:hanging="360"/>
      </w:pPr>
    </w:lvl>
    <w:lvl w:ilvl="2" w:tplc="240A001B" w:tentative="1">
      <w:start w:val="1"/>
      <w:numFmt w:val="lowerRoman"/>
      <w:lvlText w:val="%3."/>
      <w:lvlJc w:val="right"/>
      <w:pPr>
        <w:ind w:left="1788" w:hanging="180"/>
      </w:pPr>
    </w:lvl>
    <w:lvl w:ilvl="3" w:tplc="240A000F" w:tentative="1">
      <w:start w:val="1"/>
      <w:numFmt w:val="decimal"/>
      <w:lvlText w:val="%4."/>
      <w:lvlJc w:val="left"/>
      <w:pPr>
        <w:ind w:left="2508" w:hanging="360"/>
      </w:pPr>
    </w:lvl>
    <w:lvl w:ilvl="4" w:tplc="240A0019" w:tentative="1">
      <w:start w:val="1"/>
      <w:numFmt w:val="lowerLetter"/>
      <w:lvlText w:val="%5."/>
      <w:lvlJc w:val="left"/>
      <w:pPr>
        <w:ind w:left="3228" w:hanging="360"/>
      </w:pPr>
    </w:lvl>
    <w:lvl w:ilvl="5" w:tplc="240A001B" w:tentative="1">
      <w:start w:val="1"/>
      <w:numFmt w:val="lowerRoman"/>
      <w:lvlText w:val="%6."/>
      <w:lvlJc w:val="right"/>
      <w:pPr>
        <w:ind w:left="3948" w:hanging="180"/>
      </w:pPr>
    </w:lvl>
    <w:lvl w:ilvl="6" w:tplc="240A000F" w:tentative="1">
      <w:start w:val="1"/>
      <w:numFmt w:val="decimal"/>
      <w:lvlText w:val="%7."/>
      <w:lvlJc w:val="left"/>
      <w:pPr>
        <w:ind w:left="4668" w:hanging="360"/>
      </w:pPr>
    </w:lvl>
    <w:lvl w:ilvl="7" w:tplc="240A0019" w:tentative="1">
      <w:start w:val="1"/>
      <w:numFmt w:val="lowerLetter"/>
      <w:lvlText w:val="%8."/>
      <w:lvlJc w:val="left"/>
      <w:pPr>
        <w:ind w:left="5388" w:hanging="360"/>
      </w:pPr>
    </w:lvl>
    <w:lvl w:ilvl="8" w:tplc="240A001B" w:tentative="1">
      <w:start w:val="1"/>
      <w:numFmt w:val="lowerRoman"/>
      <w:lvlText w:val="%9."/>
      <w:lvlJc w:val="right"/>
      <w:pPr>
        <w:ind w:left="6108" w:hanging="180"/>
      </w:pPr>
    </w:lvl>
  </w:abstractNum>
  <w:abstractNum w:abstractNumId="11" w15:restartNumberingAfterBreak="0">
    <w:nsid w:val="243D7B49"/>
    <w:multiLevelType w:val="hybridMultilevel"/>
    <w:tmpl w:val="31FAAB88"/>
    <w:lvl w:ilvl="0" w:tplc="07C8F6CA">
      <w:start w:val="7"/>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13"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14"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15" w15:restartNumberingAfterBreak="0">
    <w:nsid w:val="2DAA7EB0"/>
    <w:multiLevelType w:val="multilevel"/>
    <w:tmpl w:val="EFDC7356"/>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17" w15:restartNumberingAfterBreak="0">
    <w:nsid w:val="36603D44"/>
    <w:multiLevelType w:val="multilevel"/>
    <w:tmpl w:val="6C22AE44"/>
    <w:lvl w:ilvl="0">
      <w:start w:val="1"/>
      <w:numFmt w:val="upperRoman"/>
      <w:suff w:val="nothing"/>
      <w:lvlText w:val="%1."/>
      <w:lvlJc w:val="left"/>
      <w:pPr>
        <w:ind w:left="0" w:firstLine="0"/>
      </w:pPr>
    </w:lvl>
    <w:lvl w:ilvl="1">
      <w:start w:val="2"/>
      <w:numFmt w:val="decimal"/>
      <w:isLgl/>
      <w:lvlText w:val="%1.%2."/>
      <w:lvlJc w:val="left"/>
      <w:pPr>
        <w:ind w:left="1428" w:hanging="720"/>
      </w:pPr>
      <w:rPr>
        <w:rFonts w:hint="default"/>
      </w:rPr>
    </w:lvl>
    <w:lvl w:ilvl="2">
      <w:start w:val="1"/>
      <w:numFmt w:val="decimal"/>
      <w:isLgl/>
      <w:lvlText w:val="%1.%2.%3."/>
      <w:lvlJc w:val="left"/>
      <w:pPr>
        <w:ind w:left="2496" w:hanging="108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4272" w:hanging="1440"/>
      </w:pPr>
      <w:rPr>
        <w:rFonts w:hint="default"/>
      </w:rPr>
    </w:lvl>
    <w:lvl w:ilvl="5">
      <w:start w:val="1"/>
      <w:numFmt w:val="decimal"/>
      <w:isLgl/>
      <w:lvlText w:val="%1.%2.%3.%4.%5.%6."/>
      <w:lvlJc w:val="left"/>
      <w:pPr>
        <w:ind w:left="5340" w:hanging="180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8184" w:hanging="2520"/>
      </w:pPr>
      <w:rPr>
        <w:rFonts w:hint="default"/>
      </w:rPr>
    </w:lvl>
  </w:abstractNum>
  <w:abstractNum w:abstractNumId="18"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19"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20" w15:restartNumberingAfterBreak="0">
    <w:nsid w:val="3E81FE6B"/>
    <w:multiLevelType w:val="multilevel"/>
    <w:tmpl w:val="152C83AA"/>
    <w:lvl w:ilvl="0">
      <w:start w:val="1"/>
      <w:numFmt w:val="upperRoman"/>
      <w:lvlText w:val="%1."/>
      <w:lvlJc w:val="left"/>
      <w:pPr>
        <w:ind w:left="0" w:firstLine="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22" w15:restartNumberingAfterBreak="0">
    <w:nsid w:val="49985594"/>
    <w:multiLevelType w:val="hybridMultilevel"/>
    <w:tmpl w:val="E370CAFE"/>
    <w:lvl w:ilvl="0" w:tplc="2FA8AEE0">
      <w:start w:val="1"/>
      <w:numFmt w:val="lowerRoman"/>
      <w:lvlText w:val="(%1)"/>
      <w:lvlJc w:val="left"/>
      <w:pPr>
        <w:ind w:left="1068" w:hanging="360"/>
      </w:pPr>
    </w:lvl>
    <w:lvl w:ilvl="1" w:tplc="4A4EF6E2">
      <w:start w:val="1"/>
      <w:numFmt w:val="lowerLetter"/>
      <w:lvlText w:val="%2."/>
      <w:lvlJc w:val="left"/>
      <w:pPr>
        <w:ind w:left="1788" w:hanging="360"/>
      </w:pPr>
    </w:lvl>
    <w:lvl w:ilvl="2" w:tplc="026EA1DA">
      <w:start w:val="1"/>
      <w:numFmt w:val="lowerRoman"/>
      <w:lvlText w:val="%3."/>
      <w:lvlJc w:val="right"/>
      <w:pPr>
        <w:ind w:left="2508" w:hanging="180"/>
      </w:pPr>
    </w:lvl>
    <w:lvl w:ilvl="3" w:tplc="C24C57A4">
      <w:start w:val="1"/>
      <w:numFmt w:val="decimal"/>
      <w:lvlText w:val="%4."/>
      <w:lvlJc w:val="left"/>
      <w:pPr>
        <w:ind w:left="3228" w:hanging="360"/>
      </w:pPr>
    </w:lvl>
    <w:lvl w:ilvl="4" w:tplc="B2805816">
      <w:start w:val="1"/>
      <w:numFmt w:val="lowerLetter"/>
      <w:lvlText w:val="%5."/>
      <w:lvlJc w:val="left"/>
      <w:pPr>
        <w:ind w:left="3948" w:hanging="360"/>
      </w:pPr>
    </w:lvl>
    <w:lvl w:ilvl="5" w:tplc="CC348A98">
      <w:start w:val="1"/>
      <w:numFmt w:val="lowerRoman"/>
      <w:lvlText w:val="%6."/>
      <w:lvlJc w:val="right"/>
      <w:pPr>
        <w:ind w:left="4668" w:hanging="180"/>
      </w:pPr>
    </w:lvl>
    <w:lvl w:ilvl="6" w:tplc="8D849886">
      <w:start w:val="1"/>
      <w:numFmt w:val="decimal"/>
      <w:lvlText w:val="%7."/>
      <w:lvlJc w:val="left"/>
      <w:pPr>
        <w:ind w:left="5388" w:hanging="360"/>
      </w:pPr>
    </w:lvl>
    <w:lvl w:ilvl="7" w:tplc="F65493CA">
      <w:start w:val="1"/>
      <w:numFmt w:val="lowerLetter"/>
      <w:lvlText w:val="%8."/>
      <w:lvlJc w:val="left"/>
      <w:pPr>
        <w:ind w:left="6108" w:hanging="360"/>
      </w:pPr>
    </w:lvl>
    <w:lvl w:ilvl="8" w:tplc="1E087932">
      <w:start w:val="1"/>
      <w:numFmt w:val="lowerRoman"/>
      <w:lvlText w:val="%9."/>
      <w:lvlJc w:val="right"/>
      <w:pPr>
        <w:ind w:left="6828" w:hanging="180"/>
      </w:pPr>
    </w:lvl>
  </w:abstractNum>
  <w:abstractNum w:abstractNumId="23" w15:restartNumberingAfterBreak="0">
    <w:nsid w:val="52CA52A8"/>
    <w:multiLevelType w:val="hybridMultilevel"/>
    <w:tmpl w:val="5FD02170"/>
    <w:lvl w:ilvl="0" w:tplc="2A78AB04">
      <w:start w:val="1"/>
      <w:numFmt w:val="lowerLetter"/>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4" w15:restartNumberingAfterBreak="0">
    <w:nsid w:val="660F2908"/>
    <w:multiLevelType w:val="hybridMultilevel"/>
    <w:tmpl w:val="70E0A6BC"/>
    <w:lvl w:ilvl="0" w:tplc="E514B3A0">
      <w:start w:val="1"/>
      <w:numFmt w:val="lowerRoman"/>
      <w:lvlText w:val="(%1)"/>
      <w:lvlJc w:val="left"/>
      <w:pPr>
        <w:ind w:left="0" w:hanging="720"/>
      </w:pPr>
      <w:rPr>
        <w:rFonts w:hint="default"/>
        <w:b/>
        <w:bCs/>
      </w:rPr>
    </w:lvl>
    <w:lvl w:ilvl="1" w:tplc="240A0019" w:tentative="1">
      <w:start w:val="1"/>
      <w:numFmt w:val="lowerLetter"/>
      <w:lvlText w:val="%2."/>
      <w:lvlJc w:val="left"/>
      <w:pPr>
        <w:ind w:left="360" w:hanging="360"/>
      </w:pPr>
    </w:lvl>
    <w:lvl w:ilvl="2" w:tplc="240A001B" w:tentative="1">
      <w:start w:val="1"/>
      <w:numFmt w:val="lowerRoman"/>
      <w:lvlText w:val="%3."/>
      <w:lvlJc w:val="right"/>
      <w:pPr>
        <w:ind w:left="1080" w:hanging="180"/>
      </w:pPr>
    </w:lvl>
    <w:lvl w:ilvl="3" w:tplc="240A000F" w:tentative="1">
      <w:start w:val="1"/>
      <w:numFmt w:val="decimal"/>
      <w:lvlText w:val="%4."/>
      <w:lvlJc w:val="left"/>
      <w:pPr>
        <w:ind w:left="1800" w:hanging="360"/>
      </w:pPr>
    </w:lvl>
    <w:lvl w:ilvl="4" w:tplc="240A0019" w:tentative="1">
      <w:start w:val="1"/>
      <w:numFmt w:val="lowerLetter"/>
      <w:lvlText w:val="%5."/>
      <w:lvlJc w:val="left"/>
      <w:pPr>
        <w:ind w:left="2520" w:hanging="360"/>
      </w:pPr>
    </w:lvl>
    <w:lvl w:ilvl="5" w:tplc="240A001B" w:tentative="1">
      <w:start w:val="1"/>
      <w:numFmt w:val="lowerRoman"/>
      <w:lvlText w:val="%6."/>
      <w:lvlJc w:val="right"/>
      <w:pPr>
        <w:ind w:left="3240" w:hanging="180"/>
      </w:pPr>
    </w:lvl>
    <w:lvl w:ilvl="6" w:tplc="240A000F" w:tentative="1">
      <w:start w:val="1"/>
      <w:numFmt w:val="decimal"/>
      <w:lvlText w:val="%7."/>
      <w:lvlJc w:val="left"/>
      <w:pPr>
        <w:ind w:left="3960" w:hanging="360"/>
      </w:pPr>
    </w:lvl>
    <w:lvl w:ilvl="7" w:tplc="240A0019" w:tentative="1">
      <w:start w:val="1"/>
      <w:numFmt w:val="lowerLetter"/>
      <w:lvlText w:val="%8."/>
      <w:lvlJc w:val="left"/>
      <w:pPr>
        <w:ind w:left="4680" w:hanging="360"/>
      </w:pPr>
    </w:lvl>
    <w:lvl w:ilvl="8" w:tplc="240A001B" w:tentative="1">
      <w:start w:val="1"/>
      <w:numFmt w:val="lowerRoman"/>
      <w:lvlText w:val="%9."/>
      <w:lvlJc w:val="right"/>
      <w:pPr>
        <w:ind w:left="5400" w:hanging="180"/>
      </w:pPr>
    </w:lvl>
  </w:abstractNum>
  <w:abstractNum w:abstractNumId="25"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26" w15:restartNumberingAfterBreak="0">
    <w:nsid w:val="6FFE36CF"/>
    <w:multiLevelType w:val="multilevel"/>
    <w:tmpl w:val="DEB66FD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22CD6"/>
    <w:multiLevelType w:val="multilevel"/>
    <w:tmpl w:val="83D60C3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785F7D"/>
    <w:multiLevelType w:val="multilevel"/>
    <w:tmpl w:val="32AA276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C31DBF"/>
    <w:multiLevelType w:val="hybridMultilevel"/>
    <w:tmpl w:val="39389BD4"/>
    <w:lvl w:ilvl="0" w:tplc="85BAC9D2">
      <w:start w:val="1"/>
      <w:numFmt w:val="lowerRoman"/>
      <w:lvlText w:val="(%1)"/>
      <w:lvlJc w:val="left"/>
      <w:pPr>
        <w:ind w:left="1428" w:hanging="720"/>
      </w:pPr>
      <w:rPr>
        <w:rFonts w:hint="default"/>
        <w:i/>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16cid:durableId="879127333">
    <w:abstractNumId w:val="20"/>
  </w:num>
  <w:num w:numId="2" w16cid:durableId="1282415135">
    <w:abstractNumId w:val="22"/>
  </w:num>
  <w:num w:numId="3" w16cid:durableId="1278834909">
    <w:abstractNumId w:val="9"/>
  </w:num>
  <w:num w:numId="4" w16cid:durableId="1940793868">
    <w:abstractNumId w:val="2"/>
  </w:num>
  <w:num w:numId="5" w16cid:durableId="711418810">
    <w:abstractNumId w:val="25"/>
  </w:num>
  <w:num w:numId="6" w16cid:durableId="1019508433">
    <w:abstractNumId w:val="8"/>
  </w:num>
  <w:num w:numId="7" w16cid:durableId="796722044">
    <w:abstractNumId w:val="19"/>
  </w:num>
  <w:num w:numId="8" w16cid:durableId="958414734">
    <w:abstractNumId w:val="16"/>
  </w:num>
  <w:num w:numId="9" w16cid:durableId="1864829396">
    <w:abstractNumId w:val="12"/>
  </w:num>
  <w:num w:numId="10" w16cid:durableId="48695254">
    <w:abstractNumId w:val="13"/>
  </w:num>
  <w:num w:numId="11" w16cid:durableId="2040426478">
    <w:abstractNumId w:val="14"/>
  </w:num>
  <w:num w:numId="12" w16cid:durableId="1128551883">
    <w:abstractNumId w:val="1"/>
  </w:num>
  <w:num w:numId="13" w16cid:durableId="671184307">
    <w:abstractNumId w:val="7"/>
  </w:num>
  <w:num w:numId="14" w16cid:durableId="1115558672">
    <w:abstractNumId w:val="18"/>
  </w:num>
  <w:num w:numId="15" w16cid:durableId="825778271">
    <w:abstractNumId w:val="21"/>
  </w:num>
  <w:num w:numId="16" w16cid:durableId="926689731">
    <w:abstractNumId w:val="17"/>
  </w:num>
  <w:num w:numId="17" w16cid:durableId="1842550589">
    <w:abstractNumId w:val="10"/>
  </w:num>
  <w:num w:numId="18" w16cid:durableId="1546061441">
    <w:abstractNumId w:val="24"/>
  </w:num>
  <w:num w:numId="19" w16cid:durableId="143133686">
    <w:abstractNumId w:val="5"/>
  </w:num>
  <w:num w:numId="20" w16cid:durableId="490290559">
    <w:abstractNumId w:val="0"/>
  </w:num>
  <w:num w:numId="21" w16cid:durableId="1385329718">
    <w:abstractNumId w:val="23"/>
  </w:num>
  <w:num w:numId="22" w16cid:durableId="104927425">
    <w:abstractNumId w:val="28"/>
  </w:num>
  <w:num w:numId="23" w16cid:durableId="1200554725">
    <w:abstractNumId w:val="27"/>
  </w:num>
  <w:num w:numId="24" w16cid:durableId="1834757720">
    <w:abstractNumId w:val="6"/>
  </w:num>
  <w:num w:numId="25" w16cid:durableId="646663429">
    <w:abstractNumId w:val="15"/>
  </w:num>
  <w:num w:numId="26" w16cid:durableId="1249426">
    <w:abstractNumId w:val="3"/>
  </w:num>
  <w:num w:numId="27" w16cid:durableId="256251361">
    <w:abstractNumId w:val="26"/>
  </w:num>
  <w:num w:numId="28" w16cid:durableId="406420399">
    <w:abstractNumId w:val="29"/>
  </w:num>
  <w:num w:numId="29" w16cid:durableId="2048947401">
    <w:abstractNumId w:val="11"/>
  </w:num>
  <w:num w:numId="30" w16cid:durableId="763918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02A3"/>
    <w:rsid w:val="000005CD"/>
    <w:rsid w:val="00000949"/>
    <w:rsid w:val="000019C3"/>
    <w:rsid w:val="00002B28"/>
    <w:rsid w:val="00002F44"/>
    <w:rsid w:val="00004E06"/>
    <w:rsid w:val="00004E1F"/>
    <w:rsid w:val="00007CEA"/>
    <w:rsid w:val="00010015"/>
    <w:rsid w:val="00010196"/>
    <w:rsid w:val="00010A18"/>
    <w:rsid w:val="0001159A"/>
    <w:rsid w:val="00012207"/>
    <w:rsid w:val="000131D8"/>
    <w:rsid w:val="000167C0"/>
    <w:rsid w:val="00016B6B"/>
    <w:rsid w:val="0001788B"/>
    <w:rsid w:val="00017B76"/>
    <w:rsid w:val="00017DC7"/>
    <w:rsid w:val="000214AE"/>
    <w:rsid w:val="00022B87"/>
    <w:rsid w:val="00023559"/>
    <w:rsid w:val="000244A8"/>
    <w:rsid w:val="000245B6"/>
    <w:rsid w:val="00025564"/>
    <w:rsid w:val="000257A0"/>
    <w:rsid w:val="000263CA"/>
    <w:rsid w:val="000268B6"/>
    <w:rsid w:val="000273DE"/>
    <w:rsid w:val="00027434"/>
    <w:rsid w:val="00027C17"/>
    <w:rsid w:val="00030313"/>
    <w:rsid w:val="00033046"/>
    <w:rsid w:val="000331FA"/>
    <w:rsid w:val="00033D73"/>
    <w:rsid w:val="0003506F"/>
    <w:rsid w:val="00035C46"/>
    <w:rsid w:val="00036F04"/>
    <w:rsid w:val="00036F32"/>
    <w:rsid w:val="000370D6"/>
    <w:rsid w:val="000372CF"/>
    <w:rsid w:val="00037471"/>
    <w:rsid w:val="00040C7D"/>
    <w:rsid w:val="00041BBD"/>
    <w:rsid w:val="00041FDD"/>
    <w:rsid w:val="0004241D"/>
    <w:rsid w:val="000424D8"/>
    <w:rsid w:val="00042B74"/>
    <w:rsid w:val="0004352B"/>
    <w:rsid w:val="0004437B"/>
    <w:rsid w:val="000452BB"/>
    <w:rsid w:val="00045844"/>
    <w:rsid w:val="00045C1E"/>
    <w:rsid w:val="00047477"/>
    <w:rsid w:val="00047532"/>
    <w:rsid w:val="0004760F"/>
    <w:rsid w:val="00050F0E"/>
    <w:rsid w:val="000515BB"/>
    <w:rsid w:val="000517D1"/>
    <w:rsid w:val="00052107"/>
    <w:rsid w:val="0005269B"/>
    <w:rsid w:val="00052703"/>
    <w:rsid w:val="00052761"/>
    <w:rsid w:val="00053160"/>
    <w:rsid w:val="00054399"/>
    <w:rsid w:val="00054C14"/>
    <w:rsid w:val="00054D04"/>
    <w:rsid w:val="00055091"/>
    <w:rsid w:val="0005525F"/>
    <w:rsid w:val="00055729"/>
    <w:rsid w:val="00056A64"/>
    <w:rsid w:val="00056C07"/>
    <w:rsid w:val="0005763E"/>
    <w:rsid w:val="00057A1F"/>
    <w:rsid w:val="00057F97"/>
    <w:rsid w:val="00061559"/>
    <w:rsid w:val="00062BD2"/>
    <w:rsid w:val="0006316F"/>
    <w:rsid w:val="00063E8A"/>
    <w:rsid w:val="000648D2"/>
    <w:rsid w:val="00066A91"/>
    <w:rsid w:val="00066D27"/>
    <w:rsid w:val="000673F9"/>
    <w:rsid w:val="000673FE"/>
    <w:rsid w:val="00067D17"/>
    <w:rsid w:val="000705B2"/>
    <w:rsid w:val="000707EF"/>
    <w:rsid w:val="00070DA7"/>
    <w:rsid w:val="00071363"/>
    <w:rsid w:val="0007200E"/>
    <w:rsid w:val="00072A21"/>
    <w:rsid w:val="00073DC3"/>
    <w:rsid w:val="000742DC"/>
    <w:rsid w:val="000744C4"/>
    <w:rsid w:val="0007650E"/>
    <w:rsid w:val="00081BC7"/>
    <w:rsid w:val="00082B0D"/>
    <w:rsid w:val="00083394"/>
    <w:rsid w:val="00083E45"/>
    <w:rsid w:val="00084612"/>
    <w:rsid w:val="0008495C"/>
    <w:rsid w:val="00084FEF"/>
    <w:rsid w:val="00085EF7"/>
    <w:rsid w:val="00086B9E"/>
    <w:rsid w:val="00087255"/>
    <w:rsid w:val="000872EE"/>
    <w:rsid w:val="000904EB"/>
    <w:rsid w:val="00090FCE"/>
    <w:rsid w:val="000918BE"/>
    <w:rsid w:val="000927A2"/>
    <w:rsid w:val="00093D3E"/>
    <w:rsid w:val="0009422D"/>
    <w:rsid w:val="0009607F"/>
    <w:rsid w:val="000966BC"/>
    <w:rsid w:val="00096950"/>
    <w:rsid w:val="00096B5D"/>
    <w:rsid w:val="00096ECF"/>
    <w:rsid w:val="000A05CE"/>
    <w:rsid w:val="000A0C78"/>
    <w:rsid w:val="000A0FEA"/>
    <w:rsid w:val="000A1E20"/>
    <w:rsid w:val="000A2221"/>
    <w:rsid w:val="000A2B90"/>
    <w:rsid w:val="000A3072"/>
    <w:rsid w:val="000A3A23"/>
    <w:rsid w:val="000A4385"/>
    <w:rsid w:val="000A5188"/>
    <w:rsid w:val="000A5A62"/>
    <w:rsid w:val="000A727E"/>
    <w:rsid w:val="000A7CEA"/>
    <w:rsid w:val="000B199C"/>
    <w:rsid w:val="000B21E9"/>
    <w:rsid w:val="000B285C"/>
    <w:rsid w:val="000B332D"/>
    <w:rsid w:val="000B3E76"/>
    <w:rsid w:val="000B3FBD"/>
    <w:rsid w:val="000B4E3B"/>
    <w:rsid w:val="000B561D"/>
    <w:rsid w:val="000B5C3F"/>
    <w:rsid w:val="000B7A3E"/>
    <w:rsid w:val="000C04AD"/>
    <w:rsid w:val="000C0659"/>
    <w:rsid w:val="000C0AFD"/>
    <w:rsid w:val="000C0B47"/>
    <w:rsid w:val="000C10A2"/>
    <w:rsid w:val="000C1F07"/>
    <w:rsid w:val="000C37DE"/>
    <w:rsid w:val="000C39FA"/>
    <w:rsid w:val="000C3D2A"/>
    <w:rsid w:val="000C3E40"/>
    <w:rsid w:val="000C4669"/>
    <w:rsid w:val="000C5724"/>
    <w:rsid w:val="000C5A95"/>
    <w:rsid w:val="000C5C52"/>
    <w:rsid w:val="000C6A0B"/>
    <w:rsid w:val="000C6CBF"/>
    <w:rsid w:val="000C6E7D"/>
    <w:rsid w:val="000C73C2"/>
    <w:rsid w:val="000C7597"/>
    <w:rsid w:val="000D092D"/>
    <w:rsid w:val="000D0DDC"/>
    <w:rsid w:val="000D2401"/>
    <w:rsid w:val="000D2593"/>
    <w:rsid w:val="000D3752"/>
    <w:rsid w:val="000D3EE0"/>
    <w:rsid w:val="000D4C05"/>
    <w:rsid w:val="000D4EBE"/>
    <w:rsid w:val="000D51F1"/>
    <w:rsid w:val="000D5F3E"/>
    <w:rsid w:val="000D624A"/>
    <w:rsid w:val="000D7001"/>
    <w:rsid w:val="000D7188"/>
    <w:rsid w:val="000E087C"/>
    <w:rsid w:val="000E106A"/>
    <w:rsid w:val="000E223C"/>
    <w:rsid w:val="000E35D8"/>
    <w:rsid w:val="000E394E"/>
    <w:rsid w:val="000E3A25"/>
    <w:rsid w:val="000E535B"/>
    <w:rsid w:val="000E61F0"/>
    <w:rsid w:val="000E6E4F"/>
    <w:rsid w:val="000F08BB"/>
    <w:rsid w:val="000F101D"/>
    <w:rsid w:val="000F1FED"/>
    <w:rsid w:val="000F2422"/>
    <w:rsid w:val="000F4851"/>
    <w:rsid w:val="000F5341"/>
    <w:rsid w:val="000F565B"/>
    <w:rsid w:val="000F5B01"/>
    <w:rsid w:val="000F690A"/>
    <w:rsid w:val="000F6CB8"/>
    <w:rsid w:val="000F6E62"/>
    <w:rsid w:val="000F7AA8"/>
    <w:rsid w:val="0010078A"/>
    <w:rsid w:val="00100DD6"/>
    <w:rsid w:val="0010110E"/>
    <w:rsid w:val="0010120C"/>
    <w:rsid w:val="001014E2"/>
    <w:rsid w:val="00101B5F"/>
    <w:rsid w:val="00101BAF"/>
    <w:rsid w:val="00101D90"/>
    <w:rsid w:val="00102938"/>
    <w:rsid w:val="001033BE"/>
    <w:rsid w:val="0010436C"/>
    <w:rsid w:val="00104B66"/>
    <w:rsid w:val="00104D9E"/>
    <w:rsid w:val="00105415"/>
    <w:rsid w:val="0010642B"/>
    <w:rsid w:val="0010713F"/>
    <w:rsid w:val="0010787C"/>
    <w:rsid w:val="00110292"/>
    <w:rsid w:val="00110C24"/>
    <w:rsid w:val="00110EB2"/>
    <w:rsid w:val="0011126F"/>
    <w:rsid w:val="00111EAF"/>
    <w:rsid w:val="00111F37"/>
    <w:rsid w:val="00112C53"/>
    <w:rsid w:val="0011310F"/>
    <w:rsid w:val="00114AD3"/>
    <w:rsid w:val="00114DDB"/>
    <w:rsid w:val="0011543E"/>
    <w:rsid w:val="00115CBA"/>
    <w:rsid w:val="00115E93"/>
    <w:rsid w:val="00115FF0"/>
    <w:rsid w:val="00116923"/>
    <w:rsid w:val="00117FF1"/>
    <w:rsid w:val="00120D11"/>
    <w:rsid w:val="00121D2F"/>
    <w:rsid w:val="00121EA1"/>
    <w:rsid w:val="0012202B"/>
    <w:rsid w:val="0012207F"/>
    <w:rsid w:val="0012274C"/>
    <w:rsid w:val="00122A8D"/>
    <w:rsid w:val="00122B71"/>
    <w:rsid w:val="00122BB6"/>
    <w:rsid w:val="00122FD3"/>
    <w:rsid w:val="001237B1"/>
    <w:rsid w:val="00123CA5"/>
    <w:rsid w:val="00124B7E"/>
    <w:rsid w:val="00124C53"/>
    <w:rsid w:val="00125B6E"/>
    <w:rsid w:val="0012683A"/>
    <w:rsid w:val="00127603"/>
    <w:rsid w:val="001278B6"/>
    <w:rsid w:val="00127C32"/>
    <w:rsid w:val="00127EB2"/>
    <w:rsid w:val="001312CD"/>
    <w:rsid w:val="00131BE0"/>
    <w:rsid w:val="00133709"/>
    <w:rsid w:val="001338D7"/>
    <w:rsid w:val="001343D7"/>
    <w:rsid w:val="00134428"/>
    <w:rsid w:val="001363D0"/>
    <w:rsid w:val="001369CA"/>
    <w:rsid w:val="00137A33"/>
    <w:rsid w:val="00140D4B"/>
    <w:rsid w:val="00140E27"/>
    <w:rsid w:val="00141079"/>
    <w:rsid w:val="00142180"/>
    <w:rsid w:val="00142313"/>
    <w:rsid w:val="00142327"/>
    <w:rsid w:val="00143563"/>
    <w:rsid w:val="001451F4"/>
    <w:rsid w:val="001454F8"/>
    <w:rsid w:val="0014560A"/>
    <w:rsid w:val="0014567A"/>
    <w:rsid w:val="00146B85"/>
    <w:rsid w:val="001470DA"/>
    <w:rsid w:val="00147F64"/>
    <w:rsid w:val="0015080B"/>
    <w:rsid w:val="00150953"/>
    <w:rsid w:val="001534F8"/>
    <w:rsid w:val="00153F13"/>
    <w:rsid w:val="0015590B"/>
    <w:rsid w:val="001560ED"/>
    <w:rsid w:val="00156D63"/>
    <w:rsid w:val="00157D95"/>
    <w:rsid w:val="00160D3A"/>
    <w:rsid w:val="00161DB2"/>
    <w:rsid w:val="00162B85"/>
    <w:rsid w:val="00162BA8"/>
    <w:rsid w:val="00162CC2"/>
    <w:rsid w:val="00162F96"/>
    <w:rsid w:val="001633AD"/>
    <w:rsid w:val="00164402"/>
    <w:rsid w:val="001645D0"/>
    <w:rsid w:val="001654F9"/>
    <w:rsid w:val="001659AC"/>
    <w:rsid w:val="00165D22"/>
    <w:rsid w:val="001669ED"/>
    <w:rsid w:val="0016711A"/>
    <w:rsid w:val="00167C25"/>
    <w:rsid w:val="00171529"/>
    <w:rsid w:val="0017274D"/>
    <w:rsid w:val="00172B21"/>
    <w:rsid w:val="0017320B"/>
    <w:rsid w:val="0017362D"/>
    <w:rsid w:val="00173F51"/>
    <w:rsid w:val="0017433F"/>
    <w:rsid w:val="001750E0"/>
    <w:rsid w:val="001764AE"/>
    <w:rsid w:val="00177974"/>
    <w:rsid w:val="00181750"/>
    <w:rsid w:val="0018199F"/>
    <w:rsid w:val="00181C10"/>
    <w:rsid w:val="00181E69"/>
    <w:rsid w:val="0018211B"/>
    <w:rsid w:val="0018293A"/>
    <w:rsid w:val="00182E74"/>
    <w:rsid w:val="00182FE3"/>
    <w:rsid w:val="001830A4"/>
    <w:rsid w:val="001831D1"/>
    <w:rsid w:val="00183E9B"/>
    <w:rsid w:val="001842A7"/>
    <w:rsid w:val="00184646"/>
    <w:rsid w:val="00184E09"/>
    <w:rsid w:val="00185FA4"/>
    <w:rsid w:val="001861BB"/>
    <w:rsid w:val="00186736"/>
    <w:rsid w:val="001870DC"/>
    <w:rsid w:val="001874C3"/>
    <w:rsid w:val="0019132B"/>
    <w:rsid w:val="00192B04"/>
    <w:rsid w:val="00192D3C"/>
    <w:rsid w:val="00193967"/>
    <w:rsid w:val="00193ADA"/>
    <w:rsid w:val="00193FE6"/>
    <w:rsid w:val="00194425"/>
    <w:rsid w:val="00194457"/>
    <w:rsid w:val="0019497E"/>
    <w:rsid w:val="00195A71"/>
    <w:rsid w:val="00195B55"/>
    <w:rsid w:val="0019764D"/>
    <w:rsid w:val="00197EBA"/>
    <w:rsid w:val="001A0BEE"/>
    <w:rsid w:val="001A1325"/>
    <w:rsid w:val="001A2645"/>
    <w:rsid w:val="001A2957"/>
    <w:rsid w:val="001A29C9"/>
    <w:rsid w:val="001A30AF"/>
    <w:rsid w:val="001A3401"/>
    <w:rsid w:val="001A4B46"/>
    <w:rsid w:val="001A4B9B"/>
    <w:rsid w:val="001A4DD1"/>
    <w:rsid w:val="001A6868"/>
    <w:rsid w:val="001A6DD0"/>
    <w:rsid w:val="001B03B2"/>
    <w:rsid w:val="001B102A"/>
    <w:rsid w:val="001B171A"/>
    <w:rsid w:val="001B1904"/>
    <w:rsid w:val="001B20C6"/>
    <w:rsid w:val="001B247B"/>
    <w:rsid w:val="001B2EA4"/>
    <w:rsid w:val="001B3499"/>
    <w:rsid w:val="001B3DAA"/>
    <w:rsid w:val="001B4705"/>
    <w:rsid w:val="001B48A6"/>
    <w:rsid w:val="001B4EB0"/>
    <w:rsid w:val="001B5047"/>
    <w:rsid w:val="001B5160"/>
    <w:rsid w:val="001B5DB2"/>
    <w:rsid w:val="001B5EC2"/>
    <w:rsid w:val="001B5EF9"/>
    <w:rsid w:val="001B7118"/>
    <w:rsid w:val="001C0A74"/>
    <w:rsid w:val="001C0B8B"/>
    <w:rsid w:val="001C0B97"/>
    <w:rsid w:val="001C0D8D"/>
    <w:rsid w:val="001C152A"/>
    <w:rsid w:val="001C1689"/>
    <w:rsid w:val="001C1E68"/>
    <w:rsid w:val="001C1E7B"/>
    <w:rsid w:val="001C2B61"/>
    <w:rsid w:val="001C370A"/>
    <w:rsid w:val="001C4095"/>
    <w:rsid w:val="001C5B57"/>
    <w:rsid w:val="001C5C59"/>
    <w:rsid w:val="001C676F"/>
    <w:rsid w:val="001C6A4A"/>
    <w:rsid w:val="001D06CB"/>
    <w:rsid w:val="001D12BB"/>
    <w:rsid w:val="001D13EA"/>
    <w:rsid w:val="001D3430"/>
    <w:rsid w:val="001D3E26"/>
    <w:rsid w:val="001D40EF"/>
    <w:rsid w:val="001D47C7"/>
    <w:rsid w:val="001D50B3"/>
    <w:rsid w:val="001D5480"/>
    <w:rsid w:val="001D597A"/>
    <w:rsid w:val="001D5BF1"/>
    <w:rsid w:val="001D7700"/>
    <w:rsid w:val="001D7762"/>
    <w:rsid w:val="001D7E43"/>
    <w:rsid w:val="001E11EB"/>
    <w:rsid w:val="001E192E"/>
    <w:rsid w:val="001E1A88"/>
    <w:rsid w:val="001E2B88"/>
    <w:rsid w:val="001E36B7"/>
    <w:rsid w:val="001E46A2"/>
    <w:rsid w:val="001E4992"/>
    <w:rsid w:val="001E4B1D"/>
    <w:rsid w:val="001E4C22"/>
    <w:rsid w:val="001E4C43"/>
    <w:rsid w:val="001E4F57"/>
    <w:rsid w:val="001E5030"/>
    <w:rsid w:val="001E6336"/>
    <w:rsid w:val="001E7074"/>
    <w:rsid w:val="001F148F"/>
    <w:rsid w:val="001F1984"/>
    <w:rsid w:val="001F2458"/>
    <w:rsid w:val="001F3456"/>
    <w:rsid w:val="001F38F0"/>
    <w:rsid w:val="001F3B58"/>
    <w:rsid w:val="001F4708"/>
    <w:rsid w:val="001F4D98"/>
    <w:rsid w:val="001F6050"/>
    <w:rsid w:val="001F6541"/>
    <w:rsid w:val="001F66A1"/>
    <w:rsid w:val="001F6B54"/>
    <w:rsid w:val="001F7605"/>
    <w:rsid w:val="001F798F"/>
    <w:rsid w:val="001FA08E"/>
    <w:rsid w:val="001FA8C1"/>
    <w:rsid w:val="0020051B"/>
    <w:rsid w:val="00200A15"/>
    <w:rsid w:val="00200EAE"/>
    <w:rsid w:val="00201001"/>
    <w:rsid w:val="002019C1"/>
    <w:rsid w:val="00203814"/>
    <w:rsid w:val="002038FE"/>
    <w:rsid w:val="002039FD"/>
    <w:rsid w:val="0020555D"/>
    <w:rsid w:val="002056FA"/>
    <w:rsid w:val="00206A26"/>
    <w:rsid w:val="00206B41"/>
    <w:rsid w:val="0020748B"/>
    <w:rsid w:val="0020770A"/>
    <w:rsid w:val="002077A1"/>
    <w:rsid w:val="002105BC"/>
    <w:rsid w:val="00210B6A"/>
    <w:rsid w:val="0021180E"/>
    <w:rsid w:val="002122D9"/>
    <w:rsid w:val="00212976"/>
    <w:rsid w:val="002137AD"/>
    <w:rsid w:val="00213970"/>
    <w:rsid w:val="0021468F"/>
    <w:rsid w:val="00214B14"/>
    <w:rsid w:val="00214CBC"/>
    <w:rsid w:val="00214EE7"/>
    <w:rsid w:val="002154F1"/>
    <w:rsid w:val="0021623B"/>
    <w:rsid w:val="00216D53"/>
    <w:rsid w:val="002174CF"/>
    <w:rsid w:val="00217AF8"/>
    <w:rsid w:val="00220B1C"/>
    <w:rsid w:val="00220F25"/>
    <w:rsid w:val="002216F4"/>
    <w:rsid w:val="00221EB1"/>
    <w:rsid w:val="00223603"/>
    <w:rsid w:val="002239DE"/>
    <w:rsid w:val="00223BFD"/>
    <w:rsid w:val="00225041"/>
    <w:rsid w:val="002257AC"/>
    <w:rsid w:val="002258A2"/>
    <w:rsid w:val="00226872"/>
    <w:rsid w:val="0022784C"/>
    <w:rsid w:val="002278C8"/>
    <w:rsid w:val="00230ABE"/>
    <w:rsid w:val="002320B6"/>
    <w:rsid w:val="00233513"/>
    <w:rsid w:val="002335F2"/>
    <w:rsid w:val="00233B58"/>
    <w:rsid w:val="002345D8"/>
    <w:rsid w:val="0023548A"/>
    <w:rsid w:val="002372BB"/>
    <w:rsid w:val="002372C9"/>
    <w:rsid w:val="00240C6A"/>
    <w:rsid w:val="002415F4"/>
    <w:rsid w:val="00241CB5"/>
    <w:rsid w:val="00243649"/>
    <w:rsid w:val="00244625"/>
    <w:rsid w:val="0024482F"/>
    <w:rsid w:val="00244937"/>
    <w:rsid w:val="00247348"/>
    <w:rsid w:val="00247F66"/>
    <w:rsid w:val="002517FE"/>
    <w:rsid w:val="0025374C"/>
    <w:rsid w:val="00255338"/>
    <w:rsid w:val="00256667"/>
    <w:rsid w:val="00256E2F"/>
    <w:rsid w:val="0026019F"/>
    <w:rsid w:val="0026060E"/>
    <w:rsid w:val="00260B35"/>
    <w:rsid w:val="002610DB"/>
    <w:rsid w:val="00261817"/>
    <w:rsid w:val="00262C3E"/>
    <w:rsid w:val="00263E78"/>
    <w:rsid w:val="0026523F"/>
    <w:rsid w:val="00266685"/>
    <w:rsid w:val="002667AC"/>
    <w:rsid w:val="00266948"/>
    <w:rsid w:val="00267036"/>
    <w:rsid w:val="002674BE"/>
    <w:rsid w:val="00267D41"/>
    <w:rsid w:val="00270371"/>
    <w:rsid w:val="0027066F"/>
    <w:rsid w:val="00272036"/>
    <w:rsid w:val="0027226B"/>
    <w:rsid w:val="00272339"/>
    <w:rsid w:val="00273044"/>
    <w:rsid w:val="00273C32"/>
    <w:rsid w:val="002745F2"/>
    <w:rsid w:val="0027471B"/>
    <w:rsid w:val="002747BA"/>
    <w:rsid w:val="0027511F"/>
    <w:rsid w:val="00275907"/>
    <w:rsid w:val="002760EF"/>
    <w:rsid w:val="0027677B"/>
    <w:rsid w:val="00276D14"/>
    <w:rsid w:val="00277CD5"/>
    <w:rsid w:val="0028053D"/>
    <w:rsid w:val="00280D88"/>
    <w:rsid w:val="00281A1F"/>
    <w:rsid w:val="00281C13"/>
    <w:rsid w:val="00282512"/>
    <w:rsid w:val="002833AD"/>
    <w:rsid w:val="00283616"/>
    <w:rsid w:val="00283FD1"/>
    <w:rsid w:val="00284D35"/>
    <w:rsid w:val="00286F3C"/>
    <w:rsid w:val="00287B35"/>
    <w:rsid w:val="00287F82"/>
    <w:rsid w:val="00290ACF"/>
    <w:rsid w:val="00292542"/>
    <w:rsid w:val="002926B0"/>
    <w:rsid w:val="002926FF"/>
    <w:rsid w:val="00292B77"/>
    <w:rsid w:val="0029334B"/>
    <w:rsid w:val="00294672"/>
    <w:rsid w:val="002948EF"/>
    <w:rsid w:val="00294C68"/>
    <w:rsid w:val="00295C01"/>
    <w:rsid w:val="00295E9A"/>
    <w:rsid w:val="00296158"/>
    <w:rsid w:val="002968B2"/>
    <w:rsid w:val="00296C1A"/>
    <w:rsid w:val="00296F41"/>
    <w:rsid w:val="00297417"/>
    <w:rsid w:val="0029785B"/>
    <w:rsid w:val="00297D54"/>
    <w:rsid w:val="002A056D"/>
    <w:rsid w:val="002A074C"/>
    <w:rsid w:val="002A09A9"/>
    <w:rsid w:val="002A1B8A"/>
    <w:rsid w:val="002A253F"/>
    <w:rsid w:val="002A4003"/>
    <w:rsid w:val="002A424B"/>
    <w:rsid w:val="002A46DF"/>
    <w:rsid w:val="002A6D09"/>
    <w:rsid w:val="002A763C"/>
    <w:rsid w:val="002AD445"/>
    <w:rsid w:val="002B0546"/>
    <w:rsid w:val="002B177A"/>
    <w:rsid w:val="002B27F1"/>
    <w:rsid w:val="002B3997"/>
    <w:rsid w:val="002B3F7C"/>
    <w:rsid w:val="002B4304"/>
    <w:rsid w:val="002B504B"/>
    <w:rsid w:val="002B5A64"/>
    <w:rsid w:val="002C0CCF"/>
    <w:rsid w:val="002C119A"/>
    <w:rsid w:val="002C2386"/>
    <w:rsid w:val="002C27EA"/>
    <w:rsid w:val="002C2C67"/>
    <w:rsid w:val="002C2E45"/>
    <w:rsid w:val="002C30F9"/>
    <w:rsid w:val="002C32ED"/>
    <w:rsid w:val="002C3E71"/>
    <w:rsid w:val="002C46BD"/>
    <w:rsid w:val="002C4BEE"/>
    <w:rsid w:val="002C504B"/>
    <w:rsid w:val="002C6C64"/>
    <w:rsid w:val="002C729C"/>
    <w:rsid w:val="002C7724"/>
    <w:rsid w:val="002D0C0C"/>
    <w:rsid w:val="002D152D"/>
    <w:rsid w:val="002D188A"/>
    <w:rsid w:val="002D32D1"/>
    <w:rsid w:val="002D52CB"/>
    <w:rsid w:val="002D56B1"/>
    <w:rsid w:val="002D597F"/>
    <w:rsid w:val="002D5A61"/>
    <w:rsid w:val="002D5FC9"/>
    <w:rsid w:val="002E07A7"/>
    <w:rsid w:val="002E07C0"/>
    <w:rsid w:val="002E17E2"/>
    <w:rsid w:val="002E18BE"/>
    <w:rsid w:val="002E1DB1"/>
    <w:rsid w:val="002E238E"/>
    <w:rsid w:val="002E37E3"/>
    <w:rsid w:val="002E3A2B"/>
    <w:rsid w:val="002E48AF"/>
    <w:rsid w:val="002E4AFB"/>
    <w:rsid w:val="002E5D96"/>
    <w:rsid w:val="002E5F10"/>
    <w:rsid w:val="002E60CD"/>
    <w:rsid w:val="002E7B29"/>
    <w:rsid w:val="002E879F"/>
    <w:rsid w:val="002F2272"/>
    <w:rsid w:val="002F23F7"/>
    <w:rsid w:val="002F2721"/>
    <w:rsid w:val="002F2DBA"/>
    <w:rsid w:val="002F54E7"/>
    <w:rsid w:val="002F5729"/>
    <w:rsid w:val="002F7D51"/>
    <w:rsid w:val="00301030"/>
    <w:rsid w:val="003019FA"/>
    <w:rsid w:val="00301E23"/>
    <w:rsid w:val="00302C0E"/>
    <w:rsid w:val="00302EB7"/>
    <w:rsid w:val="00303A72"/>
    <w:rsid w:val="00303C1B"/>
    <w:rsid w:val="0030469A"/>
    <w:rsid w:val="00304ED9"/>
    <w:rsid w:val="0030566A"/>
    <w:rsid w:val="00305993"/>
    <w:rsid w:val="00305994"/>
    <w:rsid w:val="00305C74"/>
    <w:rsid w:val="00305EF4"/>
    <w:rsid w:val="0030627C"/>
    <w:rsid w:val="00307594"/>
    <w:rsid w:val="00307BAB"/>
    <w:rsid w:val="00307E68"/>
    <w:rsid w:val="00310F88"/>
    <w:rsid w:val="0031122D"/>
    <w:rsid w:val="00311740"/>
    <w:rsid w:val="003122EE"/>
    <w:rsid w:val="00312D77"/>
    <w:rsid w:val="003136E3"/>
    <w:rsid w:val="00313777"/>
    <w:rsid w:val="00313A2D"/>
    <w:rsid w:val="00313B9C"/>
    <w:rsid w:val="00313DAB"/>
    <w:rsid w:val="00314E28"/>
    <w:rsid w:val="003179AE"/>
    <w:rsid w:val="0032100C"/>
    <w:rsid w:val="00321032"/>
    <w:rsid w:val="003212DF"/>
    <w:rsid w:val="00321A84"/>
    <w:rsid w:val="00322281"/>
    <w:rsid w:val="00322694"/>
    <w:rsid w:val="00322EB4"/>
    <w:rsid w:val="00323FDE"/>
    <w:rsid w:val="0032447A"/>
    <w:rsid w:val="00325180"/>
    <w:rsid w:val="003258A8"/>
    <w:rsid w:val="00325E28"/>
    <w:rsid w:val="0032662B"/>
    <w:rsid w:val="00327A94"/>
    <w:rsid w:val="00327CAD"/>
    <w:rsid w:val="00327E2D"/>
    <w:rsid w:val="0032D56D"/>
    <w:rsid w:val="0033039B"/>
    <w:rsid w:val="003303F7"/>
    <w:rsid w:val="00330B02"/>
    <w:rsid w:val="00330CCB"/>
    <w:rsid w:val="00330DB0"/>
    <w:rsid w:val="003321BB"/>
    <w:rsid w:val="00332BDB"/>
    <w:rsid w:val="00333E63"/>
    <w:rsid w:val="00334833"/>
    <w:rsid w:val="003354C2"/>
    <w:rsid w:val="003357AD"/>
    <w:rsid w:val="0033691E"/>
    <w:rsid w:val="00336D76"/>
    <w:rsid w:val="00337576"/>
    <w:rsid w:val="00337650"/>
    <w:rsid w:val="00337CF7"/>
    <w:rsid w:val="00337E75"/>
    <w:rsid w:val="0034012B"/>
    <w:rsid w:val="00340EF9"/>
    <w:rsid w:val="003410B6"/>
    <w:rsid w:val="003418B2"/>
    <w:rsid w:val="00341C0E"/>
    <w:rsid w:val="0034267B"/>
    <w:rsid w:val="00342A84"/>
    <w:rsid w:val="00343E11"/>
    <w:rsid w:val="00344032"/>
    <w:rsid w:val="00344769"/>
    <w:rsid w:val="003463E2"/>
    <w:rsid w:val="00347B88"/>
    <w:rsid w:val="00347C57"/>
    <w:rsid w:val="0035119E"/>
    <w:rsid w:val="00351AC1"/>
    <w:rsid w:val="00352D07"/>
    <w:rsid w:val="00354F39"/>
    <w:rsid w:val="00355378"/>
    <w:rsid w:val="003560CA"/>
    <w:rsid w:val="0035699D"/>
    <w:rsid w:val="00356E41"/>
    <w:rsid w:val="0035772C"/>
    <w:rsid w:val="00360EAB"/>
    <w:rsid w:val="00361313"/>
    <w:rsid w:val="003621C6"/>
    <w:rsid w:val="003627C1"/>
    <w:rsid w:val="003633A3"/>
    <w:rsid w:val="003664FA"/>
    <w:rsid w:val="003666C7"/>
    <w:rsid w:val="00366748"/>
    <w:rsid w:val="00366868"/>
    <w:rsid w:val="00367868"/>
    <w:rsid w:val="00367C51"/>
    <w:rsid w:val="00370EE9"/>
    <w:rsid w:val="00371074"/>
    <w:rsid w:val="0037128B"/>
    <w:rsid w:val="003713C8"/>
    <w:rsid w:val="00372078"/>
    <w:rsid w:val="003724BC"/>
    <w:rsid w:val="0037274C"/>
    <w:rsid w:val="003728A6"/>
    <w:rsid w:val="00372C3C"/>
    <w:rsid w:val="00372F2D"/>
    <w:rsid w:val="0037311E"/>
    <w:rsid w:val="00373DD7"/>
    <w:rsid w:val="0037467F"/>
    <w:rsid w:val="00374C14"/>
    <w:rsid w:val="0037702B"/>
    <w:rsid w:val="00377F75"/>
    <w:rsid w:val="00380194"/>
    <w:rsid w:val="003805C2"/>
    <w:rsid w:val="00380B84"/>
    <w:rsid w:val="00380C01"/>
    <w:rsid w:val="00381598"/>
    <w:rsid w:val="00381B95"/>
    <w:rsid w:val="003834B1"/>
    <w:rsid w:val="00383C4D"/>
    <w:rsid w:val="0038435F"/>
    <w:rsid w:val="0038541A"/>
    <w:rsid w:val="003857EF"/>
    <w:rsid w:val="00386640"/>
    <w:rsid w:val="00386A42"/>
    <w:rsid w:val="00386D91"/>
    <w:rsid w:val="00387C35"/>
    <w:rsid w:val="00391B5A"/>
    <w:rsid w:val="00391ECF"/>
    <w:rsid w:val="00392BFB"/>
    <w:rsid w:val="00393821"/>
    <w:rsid w:val="00393BE1"/>
    <w:rsid w:val="00393C71"/>
    <w:rsid w:val="003940A5"/>
    <w:rsid w:val="00394A07"/>
    <w:rsid w:val="003953AD"/>
    <w:rsid w:val="0039549B"/>
    <w:rsid w:val="00397B07"/>
    <w:rsid w:val="00397B6F"/>
    <w:rsid w:val="00397D95"/>
    <w:rsid w:val="003A073F"/>
    <w:rsid w:val="003A0831"/>
    <w:rsid w:val="003A2131"/>
    <w:rsid w:val="003A2F17"/>
    <w:rsid w:val="003A314B"/>
    <w:rsid w:val="003A4B46"/>
    <w:rsid w:val="003A4CE0"/>
    <w:rsid w:val="003A5372"/>
    <w:rsid w:val="003A6A97"/>
    <w:rsid w:val="003A7A23"/>
    <w:rsid w:val="003B0AE7"/>
    <w:rsid w:val="003B1607"/>
    <w:rsid w:val="003B16A0"/>
    <w:rsid w:val="003B19D2"/>
    <w:rsid w:val="003B31A6"/>
    <w:rsid w:val="003B4411"/>
    <w:rsid w:val="003B4AEC"/>
    <w:rsid w:val="003B649C"/>
    <w:rsid w:val="003B6B00"/>
    <w:rsid w:val="003C027C"/>
    <w:rsid w:val="003C05CC"/>
    <w:rsid w:val="003C06CD"/>
    <w:rsid w:val="003C0E2B"/>
    <w:rsid w:val="003C12B3"/>
    <w:rsid w:val="003C16F5"/>
    <w:rsid w:val="003C218B"/>
    <w:rsid w:val="003C22FE"/>
    <w:rsid w:val="003C2EDE"/>
    <w:rsid w:val="003C319C"/>
    <w:rsid w:val="003C3D0E"/>
    <w:rsid w:val="003C3DB8"/>
    <w:rsid w:val="003C45BE"/>
    <w:rsid w:val="003C476F"/>
    <w:rsid w:val="003C47BC"/>
    <w:rsid w:val="003C4A22"/>
    <w:rsid w:val="003C4E92"/>
    <w:rsid w:val="003C5F8E"/>
    <w:rsid w:val="003C6107"/>
    <w:rsid w:val="003C64B9"/>
    <w:rsid w:val="003C664A"/>
    <w:rsid w:val="003C6AD8"/>
    <w:rsid w:val="003C6BDC"/>
    <w:rsid w:val="003C6C15"/>
    <w:rsid w:val="003C7C27"/>
    <w:rsid w:val="003D1527"/>
    <w:rsid w:val="003D1897"/>
    <w:rsid w:val="003D1C06"/>
    <w:rsid w:val="003D1CCE"/>
    <w:rsid w:val="003D1E96"/>
    <w:rsid w:val="003D2314"/>
    <w:rsid w:val="003D268B"/>
    <w:rsid w:val="003D275E"/>
    <w:rsid w:val="003D353F"/>
    <w:rsid w:val="003D360D"/>
    <w:rsid w:val="003D4B24"/>
    <w:rsid w:val="003D6807"/>
    <w:rsid w:val="003D76A8"/>
    <w:rsid w:val="003DD550"/>
    <w:rsid w:val="003E13C8"/>
    <w:rsid w:val="003E1DF8"/>
    <w:rsid w:val="003E2F25"/>
    <w:rsid w:val="003E35F5"/>
    <w:rsid w:val="003E3A36"/>
    <w:rsid w:val="003E3C00"/>
    <w:rsid w:val="003E40B1"/>
    <w:rsid w:val="003E48FB"/>
    <w:rsid w:val="003E523A"/>
    <w:rsid w:val="003E5A49"/>
    <w:rsid w:val="003E5C84"/>
    <w:rsid w:val="003E6865"/>
    <w:rsid w:val="003E7C8D"/>
    <w:rsid w:val="003F0402"/>
    <w:rsid w:val="003F058A"/>
    <w:rsid w:val="003F0B56"/>
    <w:rsid w:val="003F0C40"/>
    <w:rsid w:val="003F1073"/>
    <w:rsid w:val="003F1206"/>
    <w:rsid w:val="003F1775"/>
    <w:rsid w:val="003F1FD0"/>
    <w:rsid w:val="003F22DD"/>
    <w:rsid w:val="003F329D"/>
    <w:rsid w:val="003F3ED6"/>
    <w:rsid w:val="003F58CB"/>
    <w:rsid w:val="003F5EC5"/>
    <w:rsid w:val="003F614D"/>
    <w:rsid w:val="003F658E"/>
    <w:rsid w:val="003F67FC"/>
    <w:rsid w:val="003F6814"/>
    <w:rsid w:val="003F6AF2"/>
    <w:rsid w:val="003F7429"/>
    <w:rsid w:val="003F7E62"/>
    <w:rsid w:val="004006AC"/>
    <w:rsid w:val="00400A0F"/>
    <w:rsid w:val="00400C52"/>
    <w:rsid w:val="00402A54"/>
    <w:rsid w:val="00402CB4"/>
    <w:rsid w:val="00402E5A"/>
    <w:rsid w:val="00403895"/>
    <w:rsid w:val="00404BFE"/>
    <w:rsid w:val="00405785"/>
    <w:rsid w:val="00405E5D"/>
    <w:rsid w:val="00406FFA"/>
    <w:rsid w:val="004103BD"/>
    <w:rsid w:val="0041043C"/>
    <w:rsid w:val="0041093F"/>
    <w:rsid w:val="00410995"/>
    <w:rsid w:val="00411259"/>
    <w:rsid w:val="0041310C"/>
    <w:rsid w:val="004144A0"/>
    <w:rsid w:val="0041468D"/>
    <w:rsid w:val="00414728"/>
    <w:rsid w:val="00415982"/>
    <w:rsid w:val="00415A4A"/>
    <w:rsid w:val="00415B4F"/>
    <w:rsid w:val="0041612F"/>
    <w:rsid w:val="00416A85"/>
    <w:rsid w:val="00416CCD"/>
    <w:rsid w:val="00417718"/>
    <w:rsid w:val="00420DF3"/>
    <w:rsid w:val="00420E1C"/>
    <w:rsid w:val="00421800"/>
    <w:rsid w:val="00421C94"/>
    <w:rsid w:val="00422480"/>
    <w:rsid w:val="0042396E"/>
    <w:rsid w:val="00424300"/>
    <w:rsid w:val="00424D71"/>
    <w:rsid w:val="00426392"/>
    <w:rsid w:val="004271E0"/>
    <w:rsid w:val="00427C87"/>
    <w:rsid w:val="00427D44"/>
    <w:rsid w:val="00427F92"/>
    <w:rsid w:val="00430147"/>
    <w:rsid w:val="00430718"/>
    <w:rsid w:val="00430A0B"/>
    <w:rsid w:val="00431FF5"/>
    <w:rsid w:val="00434098"/>
    <w:rsid w:val="004341B8"/>
    <w:rsid w:val="00434833"/>
    <w:rsid w:val="0043560A"/>
    <w:rsid w:val="00436D85"/>
    <w:rsid w:val="00437185"/>
    <w:rsid w:val="00437843"/>
    <w:rsid w:val="00437FD0"/>
    <w:rsid w:val="00440726"/>
    <w:rsid w:val="0044225B"/>
    <w:rsid w:val="00442A83"/>
    <w:rsid w:val="00442D52"/>
    <w:rsid w:val="00443B92"/>
    <w:rsid w:val="00444042"/>
    <w:rsid w:val="00444126"/>
    <w:rsid w:val="00445E91"/>
    <w:rsid w:val="00446E01"/>
    <w:rsid w:val="00447DE9"/>
    <w:rsid w:val="00447F7B"/>
    <w:rsid w:val="00447FFB"/>
    <w:rsid w:val="00450378"/>
    <w:rsid w:val="00451521"/>
    <w:rsid w:val="00452567"/>
    <w:rsid w:val="00452920"/>
    <w:rsid w:val="004532FD"/>
    <w:rsid w:val="0045495C"/>
    <w:rsid w:val="00454B41"/>
    <w:rsid w:val="00455E99"/>
    <w:rsid w:val="0045646A"/>
    <w:rsid w:val="00456A9A"/>
    <w:rsid w:val="00457230"/>
    <w:rsid w:val="00457E2B"/>
    <w:rsid w:val="00460E30"/>
    <w:rsid w:val="004611E0"/>
    <w:rsid w:val="004613A3"/>
    <w:rsid w:val="00461B60"/>
    <w:rsid w:val="00462036"/>
    <w:rsid w:val="00462B76"/>
    <w:rsid w:val="004630DA"/>
    <w:rsid w:val="004636C9"/>
    <w:rsid w:val="00464B6A"/>
    <w:rsid w:val="00465441"/>
    <w:rsid w:val="004657AB"/>
    <w:rsid w:val="00466206"/>
    <w:rsid w:val="00466518"/>
    <w:rsid w:val="00466D85"/>
    <w:rsid w:val="00467440"/>
    <w:rsid w:val="00467BE4"/>
    <w:rsid w:val="00467C0C"/>
    <w:rsid w:val="00470F8E"/>
    <w:rsid w:val="0047211F"/>
    <w:rsid w:val="00473BEE"/>
    <w:rsid w:val="00474424"/>
    <w:rsid w:val="00474535"/>
    <w:rsid w:val="0047454A"/>
    <w:rsid w:val="00475950"/>
    <w:rsid w:val="00475E75"/>
    <w:rsid w:val="00476911"/>
    <w:rsid w:val="00476BD4"/>
    <w:rsid w:val="0047739E"/>
    <w:rsid w:val="00477D8E"/>
    <w:rsid w:val="00477F8E"/>
    <w:rsid w:val="0048083C"/>
    <w:rsid w:val="00481B47"/>
    <w:rsid w:val="0048322D"/>
    <w:rsid w:val="00484B55"/>
    <w:rsid w:val="00485290"/>
    <w:rsid w:val="0048752E"/>
    <w:rsid w:val="00487EF3"/>
    <w:rsid w:val="004903C4"/>
    <w:rsid w:val="00490F20"/>
    <w:rsid w:val="00491920"/>
    <w:rsid w:val="00491A7A"/>
    <w:rsid w:val="00492663"/>
    <w:rsid w:val="00492A00"/>
    <w:rsid w:val="00493262"/>
    <w:rsid w:val="00496A18"/>
    <w:rsid w:val="0049721B"/>
    <w:rsid w:val="00497976"/>
    <w:rsid w:val="004A00EC"/>
    <w:rsid w:val="004A0868"/>
    <w:rsid w:val="004A0A66"/>
    <w:rsid w:val="004A1077"/>
    <w:rsid w:val="004A160E"/>
    <w:rsid w:val="004A1631"/>
    <w:rsid w:val="004A2256"/>
    <w:rsid w:val="004A22DD"/>
    <w:rsid w:val="004A403D"/>
    <w:rsid w:val="004A4101"/>
    <w:rsid w:val="004A55AB"/>
    <w:rsid w:val="004A5890"/>
    <w:rsid w:val="004A5E2B"/>
    <w:rsid w:val="004A6769"/>
    <w:rsid w:val="004A7682"/>
    <w:rsid w:val="004A7E86"/>
    <w:rsid w:val="004B1877"/>
    <w:rsid w:val="004B234F"/>
    <w:rsid w:val="004B2F9D"/>
    <w:rsid w:val="004B34B8"/>
    <w:rsid w:val="004B3AD3"/>
    <w:rsid w:val="004B4007"/>
    <w:rsid w:val="004B485A"/>
    <w:rsid w:val="004B496C"/>
    <w:rsid w:val="004B4AF0"/>
    <w:rsid w:val="004B5EF3"/>
    <w:rsid w:val="004B67BA"/>
    <w:rsid w:val="004B731E"/>
    <w:rsid w:val="004C0E75"/>
    <w:rsid w:val="004C10F8"/>
    <w:rsid w:val="004C13E0"/>
    <w:rsid w:val="004C1CB3"/>
    <w:rsid w:val="004C2486"/>
    <w:rsid w:val="004C2E26"/>
    <w:rsid w:val="004C2FCB"/>
    <w:rsid w:val="004C3773"/>
    <w:rsid w:val="004C3A76"/>
    <w:rsid w:val="004C4100"/>
    <w:rsid w:val="004C553A"/>
    <w:rsid w:val="004C5A25"/>
    <w:rsid w:val="004C5C83"/>
    <w:rsid w:val="004C5F4C"/>
    <w:rsid w:val="004C6268"/>
    <w:rsid w:val="004C68E6"/>
    <w:rsid w:val="004C6DFE"/>
    <w:rsid w:val="004D00AF"/>
    <w:rsid w:val="004D2234"/>
    <w:rsid w:val="004D34FD"/>
    <w:rsid w:val="004D3EEF"/>
    <w:rsid w:val="004D40FF"/>
    <w:rsid w:val="004D4257"/>
    <w:rsid w:val="004D4C9A"/>
    <w:rsid w:val="004D5B3D"/>
    <w:rsid w:val="004D5DD2"/>
    <w:rsid w:val="004D606F"/>
    <w:rsid w:val="004D69D7"/>
    <w:rsid w:val="004D735E"/>
    <w:rsid w:val="004D7435"/>
    <w:rsid w:val="004E0C1F"/>
    <w:rsid w:val="004E0E6A"/>
    <w:rsid w:val="004E12FF"/>
    <w:rsid w:val="004E173D"/>
    <w:rsid w:val="004E2C90"/>
    <w:rsid w:val="004E2D03"/>
    <w:rsid w:val="004E3121"/>
    <w:rsid w:val="004E4740"/>
    <w:rsid w:val="004E5E83"/>
    <w:rsid w:val="004E6A9C"/>
    <w:rsid w:val="004E7ACA"/>
    <w:rsid w:val="004E7DA6"/>
    <w:rsid w:val="004F02F7"/>
    <w:rsid w:val="004F0430"/>
    <w:rsid w:val="004F11E6"/>
    <w:rsid w:val="004F273A"/>
    <w:rsid w:val="004F30A5"/>
    <w:rsid w:val="004F343F"/>
    <w:rsid w:val="004F4663"/>
    <w:rsid w:val="004F4BC2"/>
    <w:rsid w:val="004F59F0"/>
    <w:rsid w:val="004F5BC2"/>
    <w:rsid w:val="004F6093"/>
    <w:rsid w:val="004F643D"/>
    <w:rsid w:val="004F6BCE"/>
    <w:rsid w:val="004F7FA8"/>
    <w:rsid w:val="0050036F"/>
    <w:rsid w:val="005003D9"/>
    <w:rsid w:val="00500463"/>
    <w:rsid w:val="005006F9"/>
    <w:rsid w:val="00502215"/>
    <w:rsid w:val="00503196"/>
    <w:rsid w:val="00503C84"/>
    <w:rsid w:val="00504D22"/>
    <w:rsid w:val="00504DD7"/>
    <w:rsid w:val="00505A03"/>
    <w:rsid w:val="0050602D"/>
    <w:rsid w:val="005079C7"/>
    <w:rsid w:val="00507CE4"/>
    <w:rsid w:val="00510A8A"/>
    <w:rsid w:val="00513715"/>
    <w:rsid w:val="00513A90"/>
    <w:rsid w:val="00513FC9"/>
    <w:rsid w:val="005149DC"/>
    <w:rsid w:val="00515C56"/>
    <w:rsid w:val="00516384"/>
    <w:rsid w:val="00517060"/>
    <w:rsid w:val="00517678"/>
    <w:rsid w:val="00520E81"/>
    <w:rsid w:val="00521660"/>
    <w:rsid w:val="005216E6"/>
    <w:rsid w:val="00521FE1"/>
    <w:rsid w:val="00522268"/>
    <w:rsid w:val="00522476"/>
    <w:rsid w:val="005230C7"/>
    <w:rsid w:val="00523239"/>
    <w:rsid w:val="00523650"/>
    <w:rsid w:val="00523CB8"/>
    <w:rsid w:val="00523FD5"/>
    <w:rsid w:val="005244CD"/>
    <w:rsid w:val="00524608"/>
    <w:rsid w:val="005248A5"/>
    <w:rsid w:val="00525272"/>
    <w:rsid w:val="005257DA"/>
    <w:rsid w:val="005263F0"/>
    <w:rsid w:val="00526918"/>
    <w:rsid w:val="005274C7"/>
    <w:rsid w:val="005276C0"/>
    <w:rsid w:val="00527990"/>
    <w:rsid w:val="00530150"/>
    <w:rsid w:val="00530CC3"/>
    <w:rsid w:val="00530D57"/>
    <w:rsid w:val="005319B3"/>
    <w:rsid w:val="0053333D"/>
    <w:rsid w:val="005338B2"/>
    <w:rsid w:val="00533C10"/>
    <w:rsid w:val="00533EC5"/>
    <w:rsid w:val="005340FA"/>
    <w:rsid w:val="00537B14"/>
    <w:rsid w:val="00540417"/>
    <w:rsid w:val="005405EF"/>
    <w:rsid w:val="00540D6D"/>
    <w:rsid w:val="005421F5"/>
    <w:rsid w:val="00542EC8"/>
    <w:rsid w:val="005431B7"/>
    <w:rsid w:val="00543E6B"/>
    <w:rsid w:val="0054407F"/>
    <w:rsid w:val="00544263"/>
    <w:rsid w:val="0054552C"/>
    <w:rsid w:val="005455F5"/>
    <w:rsid w:val="005456E3"/>
    <w:rsid w:val="0054580C"/>
    <w:rsid w:val="00546A7A"/>
    <w:rsid w:val="0054A317"/>
    <w:rsid w:val="005509BA"/>
    <w:rsid w:val="00551C59"/>
    <w:rsid w:val="00551DC8"/>
    <w:rsid w:val="00551F34"/>
    <w:rsid w:val="00552974"/>
    <w:rsid w:val="00553AFE"/>
    <w:rsid w:val="00554330"/>
    <w:rsid w:val="005543BA"/>
    <w:rsid w:val="0055448F"/>
    <w:rsid w:val="0055464B"/>
    <w:rsid w:val="00555608"/>
    <w:rsid w:val="00555CD6"/>
    <w:rsid w:val="005566C4"/>
    <w:rsid w:val="00556E55"/>
    <w:rsid w:val="00557937"/>
    <w:rsid w:val="00557C78"/>
    <w:rsid w:val="00560095"/>
    <w:rsid w:val="0056198C"/>
    <w:rsid w:val="00561C8C"/>
    <w:rsid w:val="00562A95"/>
    <w:rsid w:val="00562BC8"/>
    <w:rsid w:val="00563216"/>
    <w:rsid w:val="00563FF8"/>
    <w:rsid w:val="00564851"/>
    <w:rsid w:val="00565172"/>
    <w:rsid w:val="005657DA"/>
    <w:rsid w:val="00566163"/>
    <w:rsid w:val="00566811"/>
    <w:rsid w:val="00566C49"/>
    <w:rsid w:val="00566CF1"/>
    <w:rsid w:val="00567494"/>
    <w:rsid w:val="00567699"/>
    <w:rsid w:val="005677AA"/>
    <w:rsid w:val="0057128D"/>
    <w:rsid w:val="005713EC"/>
    <w:rsid w:val="00571C14"/>
    <w:rsid w:val="0057349A"/>
    <w:rsid w:val="00573E41"/>
    <w:rsid w:val="00574166"/>
    <w:rsid w:val="00574595"/>
    <w:rsid w:val="00574EE7"/>
    <w:rsid w:val="00575453"/>
    <w:rsid w:val="0057607B"/>
    <w:rsid w:val="00576D37"/>
    <w:rsid w:val="00577B53"/>
    <w:rsid w:val="00577E92"/>
    <w:rsid w:val="00577EC1"/>
    <w:rsid w:val="005782D9"/>
    <w:rsid w:val="00581533"/>
    <w:rsid w:val="00581E77"/>
    <w:rsid w:val="005821E1"/>
    <w:rsid w:val="00582D76"/>
    <w:rsid w:val="005837A9"/>
    <w:rsid w:val="005842A6"/>
    <w:rsid w:val="00584B47"/>
    <w:rsid w:val="00585085"/>
    <w:rsid w:val="00585A20"/>
    <w:rsid w:val="00587309"/>
    <w:rsid w:val="005908ED"/>
    <w:rsid w:val="00590A27"/>
    <w:rsid w:val="005918F6"/>
    <w:rsid w:val="005926EE"/>
    <w:rsid w:val="00593279"/>
    <w:rsid w:val="005939F0"/>
    <w:rsid w:val="005941C8"/>
    <w:rsid w:val="005943AB"/>
    <w:rsid w:val="0059578A"/>
    <w:rsid w:val="005A01E7"/>
    <w:rsid w:val="005A0BE4"/>
    <w:rsid w:val="005A1AEA"/>
    <w:rsid w:val="005A224F"/>
    <w:rsid w:val="005A28DB"/>
    <w:rsid w:val="005A3CD4"/>
    <w:rsid w:val="005A3EED"/>
    <w:rsid w:val="005A4E0F"/>
    <w:rsid w:val="005A5835"/>
    <w:rsid w:val="005A5D49"/>
    <w:rsid w:val="005A7F5A"/>
    <w:rsid w:val="005B06C5"/>
    <w:rsid w:val="005B0C24"/>
    <w:rsid w:val="005B1579"/>
    <w:rsid w:val="005B1D65"/>
    <w:rsid w:val="005B2802"/>
    <w:rsid w:val="005B2D86"/>
    <w:rsid w:val="005B2E65"/>
    <w:rsid w:val="005B2E91"/>
    <w:rsid w:val="005B3E04"/>
    <w:rsid w:val="005B4C8A"/>
    <w:rsid w:val="005B4CD2"/>
    <w:rsid w:val="005B4D41"/>
    <w:rsid w:val="005B4F32"/>
    <w:rsid w:val="005B66DB"/>
    <w:rsid w:val="005B7087"/>
    <w:rsid w:val="005B78E9"/>
    <w:rsid w:val="005B7C85"/>
    <w:rsid w:val="005C0568"/>
    <w:rsid w:val="005C085B"/>
    <w:rsid w:val="005C0CBB"/>
    <w:rsid w:val="005C0F76"/>
    <w:rsid w:val="005C228B"/>
    <w:rsid w:val="005C2C33"/>
    <w:rsid w:val="005C36DE"/>
    <w:rsid w:val="005C3D9D"/>
    <w:rsid w:val="005C4F72"/>
    <w:rsid w:val="005C51DC"/>
    <w:rsid w:val="005C5BF4"/>
    <w:rsid w:val="005C6AD3"/>
    <w:rsid w:val="005C7490"/>
    <w:rsid w:val="005C7771"/>
    <w:rsid w:val="005C7997"/>
    <w:rsid w:val="005C7FA1"/>
    <w:rsid w:val="005D1CAC"/>
    <w:rsid w:val="005D2B61"/>
    <w:rsid w:val="005D2E4D"/>
    <w:rsid w:val="005D34BB"/>
    <w:rsid w:val="005D47F3"/>
    <w:rsid w:val="005D4FFD"/>
    <w:rsid w:val="005D57FE"/>
    <w:rsid w:val="005D5845"/>
    <w:rsid w:val="005D58B1"/>
    <w:rsid w:val="005D5B32"/>
    <w:rsid w:val="005D727F"/>
    <w:rsid w:val="005E0A36"/>
    <w:rsid w:val="005E0A85"/>
    <w:rsid w:val="005E14D2"/>
    <w:rsid w:val="005E19A2"/>
    <w:rsid w:val="005E1CA6"/>
    <w:rsid w:val="005E2034"/>
    <w:rsid w:val="005E2554"/>
    <w:rsid w:val="005E286B"/>
    <w:rsid w:val="005E2A39"/>
    <w:rsid w:val="005E3243"/>
    <w:rsid w:val="005E3F07"/>
    <w:rsid w:val="005E41CF"/>
    <w:rsid w:val="005E46C6"/>
    <w:rsid w:val="005E4F1D"/>
    <w:rsid w:val="005E5A89"/>
    <w:rsid w:val="005E78BC"/>
    <w:rsid w:val="005E7B9E"/>
    <w:rsid w:val="005E7F92"/>
    <w:rsid w:val="005F0369"/>
    <w:rsid w:val="005F0B06"/>
    <w:rsid w:val="005F0D61"/>
    <w:rsid w:val="005F1317"/>
    <w:rsid w:val="005F138C"/>
    <w:rsid w:val="005F1A82"/>
    <w:rsid w:val="005F1FA6"/>
    <w:rsid w:val="005F25AD"/>
    <w:rsid w:val="005F2A17"/>
    <w:rsid w:val="005F2A2F"/>
    <w:rsid w:val="005F2A91"/>
    <w:rsid w:val="005F300F"/>
    <w:rsid w:val="005F3C0A"/>
    <w:rsid w:val="005F4ACD"/>
    <w:rsid w:val="005F4FCE"/>
    <w:rsid w:val="005F5577"/>
    <w:rsid w:val="005F6740"/>
    <w:rsid w:val="005F72BC"/>
    <w:rsid w:val="005F7385"/>
    <w:rsid w:val="005F76D4"/>
    <w:rsid w:val="005F7A19"/>
    <w:rsid w:val="005F7BC3"/>
    <w:rsid w:val="005F7C4E"/>
    <w:rsid w:val="00600167"/>
    <w:rsid w:val="0060126F"/>
    <w:rsid w:val="00601283"/>
    <w:rsid w:val="00601611"/>
    <w:rsid w:val="00601A88"/>
    <w:rsid w:val="00601B3B"/>
    <w:rsid w:val="00603BB5"/>
    <w:rsid w:val="00604753"/>
    <w:rsid w:val="006047B1"/>
    <w:rsid w:val="00604FEC"/>
    <w:rsid w:val="006052C7"/>
    <w:rsid w:val="00606C82"/>
    <w:rsid w:val="00606E69"/>
    <w:rsid w:val="006074B5"/>
    <w:rsid w:val="00607A77"/>
    <w:rsid w:val="00607E0A"/>
    <w:rsid w:val="00610FC4"/>
    <w:rsid w:val="006110BA"/>
    <w:rsid w:val="0061178E"/>
    <w:rsid w:val="00611931"/>
    <w:rsid w:val="00612AE0"/>
    <w:rsid w:val="00613805"/>
    <w:rsid w:val="00614766"/>
    <w:rsid w:val="0061511A"/>
    <w:rsid w:val="006159E6"/>
    <w:rsid w:val="006171F9"/>
    <w:rsid w:val="00617B71"/>
    <w:rsid w:val="00617E15"/>
    <w:rsid w:val="00620D05"/>
    <w:rsid w:val="00621F82"/>
    <w:rsid w:val="006220E2"/>
    <w:rsid w:val="00622907"/>
    <w:rsid w:val="00622D95"/>
    <w:rsid w:val="00622FEC"/>
    <w:rsid w:val="0062308D"/>
    <w:rsid w:val="0062312D"/>
    <w:rsid w:val="00623967"/>
    <w:rsid w:val="00624276"/>
    <w:rsid w:val="00624514"/>
    <w:rsid w:val="00624764"/>
    <w:rsid w:val="00625E14"/>
    <w:rsid w:val="0062610D"/>
    <w:rsid w:val="006262A2"/>
    <w:rsid w:val="0062679B"/>
    <w:rsid w:val="006268CD"/>
    <w:rsid w:val="00626F8C"/>
    <w:rsid w:val="006270BF"/>
    <w:rsid w:val="00627A00"/>
    <w:rsid w:val="00627A04"/>
    <w:rsid w:val="00627F58"/>
    <w:rsid w:val="006310CE"/>
    <w:rsid w:val="00631C18"/>
    <w:rsid w:val="006344A4"/>
    <w:rsid w:val="00634A01"/>
    <w:rsid w:val="00634A48"/>
    <w:rsid w:val="0063514B"/>
    <w:rsid w:val="00635504"/>
    <w:rsid w:val="006357BE"/>
    <w:rsid w:val="00635B36"/>
    <w:rsid w:val="00636BDB"/>
    <w:rsid w:val="00636DC4"/>
    <w:rsid w:val="00637B25"/>
    <w:rsid w:val="00640178"/>
    <w:rsid w:val="0064178A"/>
    <w:rsid w:val="00641E63"/>
    <w:rsid w:val="00642321"/>
    <w:rsid w:val="006431DD"/>
    <w:rsid w:val="00643A8C"/>
    <w:rsid w:val="006440FD"/>
    <w:rsid w:val="006443B3"/>
    <w:rsid w:val="0064490F"/>
    <w:rsid w:val="00644DBC"/>
    <w:rsid w:val="0064504B"/>
    <w:rsid w:val="006458CA"/>
    <w:rsid w:val="0064590F"/>
    <w:rsid w:val="00647476"/>
    <w:rsid w:val="006475A9"/>
    <w:rsid w:val="00652B17"/>
    <w:rsid w:val="00653072"/>
    <w:rsid w:val="00653C25"/>
    <w:rsid w:val="006540D3"/>
    <w:rsid w:val="00654180"/>
    <w:rsid w:val="00654BAD"/>
    <w:rsid w:val="00655229"/>
    <w:rsid w:val="00656877"/>
    <w:rsid w:val="006576CB"/>
    <w:rsid w:val="0065BC13"/>
    <w:rsid w:val="00660A4E"/>
    <w:rsid w:val="0066134C"/>
    <w:rsid w:val="00661515"/>
    <w:rsid w:val="006618C4"/>
    <w:rsid w:val="00661FC9"/>
    <w:rsid w:val="00662F24"/>
    <w:rsid w:val="0066327B"/>
    <w:rsid w:val="00663A11"/>
    <w:rsid w:val="00663D3A"/>
    <w:rsid w:val="00663F3C"/>
    <w:rsid w:val="00664473"/>
    <w:rsid w:val="00666006"/>
    <w:rsid w:val="00666226"/>
    <w:rsid w:val="00666F46"/>
    <w:rsid w:val="0066758F"/>
    <w:rsid w:val="0066768A"/>
    <w:rsid w:val="00667D19"/>
    <w:rsid w:val="00667F3E"/>
    <w:rsid w:val="00670903"/>
    <w:rsid w:val="00670D0B"/>
    <w:rsid w:val="00671AB6"/>
    <w:rsid w:val="00671D07"/>
    <w:rsid w:val="0067265E"/>
    <w:rsid w:val="00673056"/>
    <w:rsid w:val="00673120"/>
    <w:rsid w:val="0068029A"/>
    <w:rsid w:val="00680992"/>
    <w:rsid w:val="00680F89"/>
    <w:rsid w:val="006816C2"/>
    <w:rsid w:val="00682075"/>
    <w:rsid w:val="00682693"/>
    <w:rsid w:val="00682CEF"/>
    <w:rsid w:val="00683383"/>
    <w:rsid w:val="00683592"/>
    <w:rsid w:val="00683A79"/>
    <w:rsid w:val="00684D97"/>
    <w:rsid w:val="00686A53"/>
    <w:rsid w:val="00690B41"/>
    <w:rsid w:val="00691980"/>
    <w:rsid w:val="00693ABB"/>
    <w:rsid w:val="00695364"/>
    <w:rsid w:val="00696052"/>
    <w:rsid w:val="00696403"/>
    <w:rsid w:val="006970D2"/>
    <w:rsid w:val="00697269"/>
    <w:rsid w:val="00697CB0"/>
    <w:rsid w:val="006A1099"/>
    <w:rsid w:val="006A11AD"/>
    <w:rsid w:val="006A1FAA"/>
    <w:rsid w:val="006A3F1B"/>
    <w:rsid w:val="006A4000"/>
    <w:rsid w:val="006A4CBE"/>
    <w:rsid w:val="006A4D32"/>
    <w:rsid w:val="006A5075"/>
    <w:rsid w:val="006A5605"/>
    <w:rsid w:val="006A5F68"/>
    <w:rsid w:val="006A68F0"/>
    <w:rsid w:val="006A6DC0"/>
    <w:rsid w:val="006A7141"/>
    <w:rsid w:val="006A7CEA"/>
    <w:rsid w:val="006B05C8"/>
    <w:rsid w:val="006B1359"/>
    <w:rsid w:val="006B1FD8"/>
    <w:rsid w:val="006B256B"/>
    <w:rsid w:val="006B32E3"/>
    <w:rsid w:val="006B3604"/>
    <w:rsid w:val="006B49E8"/>
    <w:rsid w:val="006B4A0E"/>
    <w:rsid w:val="006B4B7B"/>
    <w:rsid w:val="006B4C37"/>
    <w:rsid w:val="006B4FB7"/>
    <w:rsid w:val="006B7344"/>
    <w:rsid w:val="006B74CA"/>
    <w:rsid w:val="006C10F9"/>
    <w:rsid w:val="006C1D3C"/>
    <w:rsid w:val="006C2336"/>
    <w:rsid w:val="006C2568"/>
    <w:rsid w:val="006C2C52"/>
    <w:rsid w:val="006C2FBB"/>
    <w:rsid w:val="006C3FE9"/>
    <w:rsid w:val="006C485D"/>
    <w:rsid w:val="006C5AA7"/>
    <w:rsid w:val="006C5FFD"/>
    <w:rsid w:val="006C6C22"/>
    <w:rsid w:val="006D0AA3"/>
    <w:rsid w:val="006D1705"/>
    <w:rsid w:val="006D2036"/>
    <w:rsid w:val="006D2317"/>
    <w:rsid w:val="006D23AC"/>
    <w:rsid w:val="006D33D5"/>
    <w:rsid w:val="006D379B"/>
    <w:rsid w:val="006D3908"/>
    <w:rsid w:val="006D3EA8"/>
    <w:rsid w:val="006D4017"/>
    <w:rsid w:val="006D465E"/>
    <w:rsid w:val="006D58C4"/>
    <w:rsid w:val="006D62BB"/>
    <w:rsid w:val="006E0A46"/>
    <w:rsid w:val="006E0D49"/>
    <w:rsid w:val="006E1B64"/>
    <w:rsid w:val="006E23D9"/>
    <w:rsid w:val="006E34D7"/>
    <w:rsid w:val="006E35D4"/>
    <w:rsid w:val="006E3D29"/>
    <w:rsid w:val="006E4439"/>
    <w:rsid w:val="006E50C3"/>
    <w:rsid w:val="006E542B"/>
    <w:rsid w:val="006E6164"/>
    <w:rsid w:val="006E6824"/>
    <w:rsid w:val="006E6EEC"/>
    <w:rsid w:val="006E768B"/>
    <w:rsid w:val="006F081C"/>
    <w:rsid w:val="006F1497"/>
    <w:rsid w:val="006F152E"/>
    <w:rsid w:val="006F1824"/>
    <w:rsid w:val="006F314E"/>
    <w:rsid w:val="006F4F23"/>
    <w:rsid w:val="006F50F5"/>
    <w:rsid w:val="006F5669"/>
    <w:rsid w:val="006F5684"/>
    <w:rsid w:val="006F5A8E"/>
    <w:rsid w:val="006F5E69"/>
    <w:rsid w:val="006F6B59"/>
    <w:rsid w:val="006F6CC0"/>
    <w:rsid w:val="006F6FDD"/>
    <w:rsid w:val="006F705F"/>
    <w:rsid w:val="006F79C5"/>
    <w:rsid w:val="007008E1"/>
    <w:rsid w:val="007009A7"/>
    <w:rsid w:val="00700C7A"/>
    <w:rsid w:val="00701AFA"/>
    <w:rsid w:val="00701D09"/>
    <w:rsid w:val="00702D65"/>
    <w:rsid w:val="007036F3"/>
    <w:rsid w:val="007036F7"/>
    <w:rsid w:val="00703DAC"/>
    <w:rsid w:val="00704781"/>
    <w:rsid w:val="007053FE"/>
    <w:rsid w:val="007054E3"/>
    <w:rsid w:val="00705565"/>
    <w:rsid w:val="007057EA"/>
    <w:rsid w:val="00706E34"/>
    <w:rsid w:val="007072E9"/>
    <w:rsid w:val="0070EE9E"/>
    <w:rsid w:val="007100CC"/>
    <w:rsid w:val="007104B9"/>
    <w:rsid w:val="0071050B"/>
    <w:rsid w:val="007115B6"/>
    <w:rsid w:val="00711E55"/>
    <w:rsid w:val="00712231"/>
    <w:rsid w:val="00712817"/>
    <w:rsid w:val="007129BF"/>
    <w:rsid w:val="007132A9"/>
    <w:rsid w:val="007157E8"/>
    <w:rsid w:val="007169BD"/>
    <w:rsid w:val="00716FF5"/>
    <w:rsid w:val="00717CBF"/>
    <w:rsid w:val="00717D15"/>
    <w:rsid w:val="00717E52"/>
    <w:rsid w:val="007204B0"/>
    <w:rsid w:val="00720ECC"/>
    <w:rsid w:val="00720F09"/>
    <w:rsid w:val="007215E9"/>
    <w:rsid w:val="007217CC"/>
    <w:rsid w:val="00722502"/>
    <w:rsid w:val="00723D65"/>
    <w:rsid w:val="0072428B"/>
    <w:rsid w:val="007243A3"/>
    <w:rsid w:val="0072445A"/>
    <w:rsid w:val="00724C95"/>
    <w:rsid w:val="007258FE"/>
    <w:rsid w:val="007279B7"/>
    <w:rsid w:val="00727D79"/>
    <w:rsid w:val="00731814"/>
    <w:rsid w:val="00731B8C"/>
    <w:rsid w:val="007322EE"/>
    <w:rsid w:val="00732C8D"/>
    <w:rsid w:val="00732D2D"/>
    <w:rsid w:val="00733A88"/>
    <w:rsid w:val="00734543"/>
    <w:rsid w:val="00734AC4"/>
    <w:rsid w:val="00735D37"/>
    <w:rsid w:val="0073670E"/>
    <w:rsid w:val="007367FF"/>
    <w:rsid w:val="00737196"/>
    <w:rsid w:val="00737E08"/>
    <w:rsid w:val="0074131A"/>
    <w:rsid w:val="00743A54"/>
    <w:rsid w:val="00744972"/>
    <w:rsid w:val="00744CEE"/>
    <w:rsid w:val="00746611"/>
    <w:rsid w:val="0074672F"/>
    <w:rsid w:val="0075012F"/>
    <w:rsid w:val="00750CED"/>
    <w:rsid w:val="007511BF"/>
    <w:rsid w:val="00751425"/>
    <w:rsid w:val="007517BA"/>
    <w:rsid w:val="0075181F"/>
    <w:rsid w:val="00751C49"/>
    <w:rsid w:val="00752E0F"/>
    <w:rsid w:val="00752E19"/>
    <w:rsid w:val="00753765"/>
    <w:rsid w:val="00753F49"/>
    <w:rsid w:val="007542A3"/>
    <w:rsid w:val="00754CD3"/>
    <w:rsid w:val="007550FA"/>
    <w:rsid w:val="00755240"/>
    <w:rsid w:val="007560C4"/>
    <w:rsid w:val="007566AD"/>
    <w:rsid w:val="0075698E"/>
    <w:rsid w:val="00756FDC"/>
    <w:rsid w:val="00757AA0"/>
    <w:rsid w:val="0076014D"/>
    <w:rsid w:val="0076037C"/>
    <w:rsid w:val="0076090F"/>
    <w:rsid w:val="00761756"/>
    <w:rsid w:val="00762A4A"/>
    <w:rsid w:val="00764D45"/>
    <w:rsid w:val="00764F89"/>
    <w:rsid w:val="00764FDB"/>
    <w:rsid w:val="007653EF"/>
    <w:rsid w:val="00765863"/>
    <w:rsid w:val="00766B63"/>
    <w:rsid w:val="0076794F"/>
    <w:rsid w:val="0077133E"/>
    <w:rsid w:val="00771A52"/>
    <w:rsid w:val="00771DC6"/>
    <w:rsid w:val="007726B9"/>
    <w:rsid w:val="00774EF4"/>
    <w:rsid w:val="00775365"/>
    <w:rsid w:val="00775622"/>
    <w:rsid w:val="00776B6C"/>
    <w:rsid w:val="007774D7"/>
    <w:rsid w:val="00779350"/>
    <w:rsid w:val="00781461"/>
    <w:rsid w:val="0078278D"/>
    <w:rsid w:val="00783684"/>
    <w:rsid w:val="0078404C"/>
    <w:rsid w:val="00785554"/>
    <w:rsid w:val="00785D90"/>
    <w:rsid w:val="00786E33"/>
    <w:rsid w:val="007876EF"/>
    <w:rsid w:val="007902C8"/>
    <w:rsid w:val="0079061F"/>
    <w:rsid w:val="00790967"/>
    <w:rsid w:val="00790DE1"/>
    <w:rsid w:val="00791F06"/>
    <w:rsid w:val="00791FCD"/>
    <w:rsid w:val="007922A9"/>
    <w:rsid w:val="007923C4"/>
    <w:rsid w:val="00792AC9"/>
    <w:rsid w:val="0079365F"/>
    <w:rsid w:val="00793D5F"/>
    <w:rsid w:val="00794FCA"/>
    <w:rsid w:val="007953D0"/>
    <w:rsid w:val="00795DD9"/>
    <w:rsid w:val="00796286"/>
    <w:rsid w:val="00796652"/>
    <w:rsid w:val="00797110"/>
    <w:rsid w:val="00797E95"/>
    <w:rsid w:val="007A0923"/>
    <w:rsid w:val="007A115C"/>
    <w:rsid w:val="007A1A5D"/>
    <w:rsid w:val="007A2365"/>
    <w:rsid w:val="007A263D"/>
    <w:rsid w:val="007A2749"/>
    <w:rsid w:val="007A500F"/>
    <w:rsid w:val="007A52F7"/>
    <w:rsid w:val="007A60FF"/>
    <w:rsid w:val="007A635B"/>
    <w:rsid w:val="007A654E"/>
    <w:rsid w:val="007A7E98"/>
    <w:rsid w:val="007B0D12"/>
    <w:rsid w:val="007B1250"/>
    <w:rsid w:val="007B1376"/>
    <w:rsid w:val="007B1CD7"/>
    <w:rsid w:val="007B236C"/>
    <w:rsid w:val="007B28BD"/>
    <w:rsid w:val="007B36DB"/>
    <w:rsid w:val="007B387C"/>
    <w:rsid w:val="007B3EF6"/>
    <w:rsid w:val="007B4CAD"/>
    <w:rsid w:val="007B4D2F"/>
    <w:rsid w:val="007B4E74"/>
    <w:rsid w:val="007B4FA7"/>
    <w:rsid w:val="007B6A74"/>
    <w:rsid w:val="007B70A9"/>
    <w:rsid w:val="007B7942"/>
    <w:rsid w:val="007C2453"/>
    <w:rsid w:val="007C245D"/>
    <w:rsid w:val="007C2EDB"/>
    <w:rsid w:val="007C4E6C"/>
    <w:rsid w:val="007C51AD"/>
    <w:rsid w:val="007C62D6"/>
    <w:rsid w:val="007C6A13"/>
    <w:rsid w:val="007C6BE4"/>
    <w:rsid w:val="007C6F1A"/>
    <w:rsid w:val="007C7406"/>
    <w:rsid w:val="007C742B"/>
    <w:rsid w:val="007C7507"/>
    <w:rsid w:val="007C7C4D"/>
    <w:rsid w:val="007D03F0"/>
    <w:rsid w:val="007D15EF"/>
    <w:rsid w:val="007D17B5"/>
    <w:rsid w:val="007D2197"/>
    <w:rsid w:val="007D24B8"/>
    <w:rsid w:val="007D4E62"/>
    <w:rsid w:val="007D6A98"/>
    <w:rsid w:val="007D6CE4"/>
    <w:rsid w:val="007D7464"/>
    <w:rsid w:val="007D79F9"/>
    <w:rsid w:val="007E0EA6"/>
    <w:rsid w:val="007E2E70"/>
    <w:rsid w:val="007E334E"/>
    <w:rsid w:val="007E4606"/>
    <w:rsid w:val="007E64F5"/>
    <w:rsid w:val="007E75AB"/>
    <w:rsid w:val="007E7844"/>
    <w:rsid w:val="007F0826"/>
    <w:rsid w:val="007F08A5"/>
    <w:rsid w:val="007F238E"/>
    <w:rsid w:val="007F2C7B"/>
    <w:rsid w:val="007F2E52"/>
    <w:rsid w:val="007F3BFA"/>
    <w:rsid w:val="007F44B0"/>
    <w:rsid w:val="007F47D3"/>
    <w:rsid w:val="007F4880"/>
    <w:rsid w:val="007F573E"/>
    <w:rsid w:val="007F641B"/>
    <w:rsid w:val="007F6FBC"/>
    <w:rsid w:val="007F7B46"/>
    <w:rsid w:val="008000AA"/>
    <w:rsid w:val="0080074D"/>
    <w:rsid w:val="0080084B"/>
    <w:rsid w:val="00800D07"/>
    <w:rsid w:val="00801C5F"/>
    <w:rsid w:val="00801FF0"/>
    <w:rsid w:val="00802197"/>
    <w:rsid w:val="00802227"/>
    <w:rsid w:val="00802831"/>
    <w:rsid w:val="0080307D"/>
    <w:rsid w:val="008031D5"/>
    <w:rsid w:val="008040AB"/>
    <w:rsid w:val="0080547F"/>
    <w:rsid w:val="00805ACB"/>
    <w:rsid w:val="00805B1D"/>
    <w:rsid w:val="008069E4"/>
    <w:rsid w:val="0080792B"/>
    <w:rsid w:val="00810458"/>
    <w:rsid w:val="00810E9B"/>
    <w:rsid w:val="00812165"/>
    <w:rsid w:val="00813711"/>
    <w:rsid w:val="008142C1"/>
    <w:rsid w:val="00814464"/>
    <w:rsid w:val="008145FC"/>
    <w:rsid w:val="00814D89"/>
    <w:rsid w:val="00814E0F"/>
    <w:rsid w:val="008151FD"/>
    <w:rsid w:val="008152D1"/>
    <w:rsid w:val="0081594A"/>
    <w:rsid w:val="00816962"/>
    <w:rsid w:val="00820DC8"/>
    <w:rsid w:val="008213BD"/>
    <w:rsid w:val="00821737"/>
    <w:rsid w:val="00822048"/>
    <w:rsid w:val="008228B2"/>
    <w:rsid w:val="00822A19"/>
    <w:rsid w:val="00824116"/>
    <w:rsid w:val="00825091"/>
    <w:rsid w:val="008252DB"/>
    <w:rsid w:val="0082635C"/>
    <w:rsid w:val="008263C0"/>
    <w:rsid w:val="00826E1E"/>
    <w:rsid w:val="00827768"/>
    <w:rsid w:val="00830756"/>
    <w:rsid w:val="00830BBF"/>
    <w:rsid w:val="00830C62"/>
    <w:rsid w:val="008329AD"/>
    <w:rsid w:val="00835461"/>
    <w:rsid w:val="00836BF4"/>
    <w:rsid w:val="00837297"/>
    <w:rsid w:val="00840A8C"/>
    <w:rsid w:val="00842045"/>
    <w:rsid w:val="008433EA"/>
    <w:rsid w:val="0084348E"/>
    <w:rsid w:val="00844FBC"/>
    <w:rsid w:val="008450CF"/>
    <w:rsid w:val="00845154"/>
    <w:rsid w:val="00846A6C"/>
    <w:rsid w:val="00846F98"/>
    <w:rsid w:val="0084767D"/>
    <w:rsid w:val="0084790C"/>
    <w:rsid w:val="0085007A"/>
    <w:rsid w:val="008503DA"/>
    <w:rsid w:val="00850924"/>
    <w:rsid w:val="00851614"/>
    <w:rsid w:val="0085168E"/>
    <w:rsid w:val="0085342D"/>
    <w:rsid w:val="008538FA"/>
    <w:rsid w:val="008549D9"/>
    <w:rsid w:val="00855274"/>
    <w:rsid w:val="008555DB"/>
    <w:rsid w:val="00855FDC"/>
    <w:rsid w:val="008605BD"/>
    <w:rsid w:val="008610A7"/>
    <w:rsid w:val="00862295"/>
    <w:rsid w:val="00862882"/>
    <w:rsid w:val="00862A1E"/>
    <w:rsid w:val="0086422A"/>
    <w:rsid w:val="008660D3"/>
    <w:rsid w:val="00867D4B"/>
    <w:rsid w:val="008702B3"/>
    <w:rsid w:val="0087051A"/>
    <w:rsid w:val="00870A0B"/>
    <w:rsid w:val="00873397"/>
    <w:rsid w:val="008736F9"/>
    <w:rsid w:val="00873DE0"/>
    <w:rsid w:val="00873E84"/>
    <w:rsid w:val="00874059"/>
    <w:rsid w:val="00875443"/>
    <w:rsid w:val="00875B9B"/>
    <w:rsid w:val="00875DBC"/>
    <w:rsid w:val="00877179"/>
    <w:rsid w:val="008777C8"/>
    <w:rsid w:val="00877AFD"/>
    <w:rsid w:val="008800F0"/>
    <w:rsid w:val="0088025D"/>
    <w:rsid w:val="0088089F"/>
    <w:rsid w:val="008817B2"/>
    <w:rsid w:val="0088214F"/>
    <w:rsid w:val="00882D2E"/>
    <w:rsid w:val="00882FF5"/>
    <w:rsid w:val="0088399B"/>
    <w:rsid w:val="008845BD"/>
    <w:rsid w:val="00884DC5"/>
    <w:rsid w:val="00884F52"/>
    <w:rsid w:val="00885A0E"/>
    <w:rsid w:val="00885DAA"/>
    <w:rsid w:val="00886996"/>
    <w:rsid w:val="0088710B"/>
    <w:rsid w:val="008903EC"/>
    <w:rsid w:val="00891D9C"/>
    <w:rsid w:val="00893A90"/>
    <w:rsid w:val="008943EC"/>
    <w:rsid w:val="00894676"/>
    <w:rsid w:val="008949AD"/>
    <w:rsid w:val="00894B3F"/>
    <w:rsid w:val="00895708"/>
    <w:rsid w:val="008957A3"/>
    <w:rsid w:val="00895BA3"/>
    <w:rsid w:val="00897C93"/>
    <w:rsid w:val="00897E5A"/>
    <w:rsid w:val="008A014C"/>
    <w:rsid w:val="008A044D"/>
    <w:rsid w:val="008A08CC"/>
    <w:rsid w:val="008A10B5"/>
    <w:rsid w:val="008A12B4"/>
    <w:rsid w:val="008A15B8"/>
    <w:rsid w:val="008A1FED"/>
    <w:rsid w:val="008A2207"/>
    <w:rsid w:val="008A29F1"/>
    <w:rsid w:val="008A330F"/>
    <w:rsid w:val="008A45BE"/>
    <w:rsid w:val="008A5791"/>
    <w:rsid w:val="008A5F27"/>
    <w:rsid w:val="008A66B9"/>
    <w:rsid w:val="008A6823"/>
    <w:rsid w:val="008A6E2D"/>
    <w:rsid w:val="008A712C"/>
    <w:rsid w:val="008A74AF"/>
    <w:rsid w:val="008A786B"/>
    <w:rsid w:val="008B10A4"/>
    <w:rsid w:val="008B1D2A"/>
    <w:rsid w:val="008B3DE9"/>
    <w:rsid w:val="008B4301"/>
    <w:rsid w:val="008B43C6"/>
    <w:rsid w:val="008B5286"/>
    <w:rsid w:val="008B53A6"/>
    <w:rsid w:val="008B57A3"/>
    <w:rsid w:val="008B6539"/>
    <w:rsid w:val="008B6912"/>
    <w:rsid w:val="008B7CC8"/>
    <w:rsid w:val="008C07EE"/>
    <w:rsid w:val="008C15D9"/>
    <w:rsid w:val="008C16DA"/>
    <w:rsid w:val="008C3B66"/>
    <w:rsid w:val="008C3E50"/>
    <w:rsid w:val="008C44B2"/>
    <w:rsid w:val="008C577D"/>
    <w:rsid w:val="008C6153"/>
    <w:rsid w:val="008D0710"/>
    <w:rsid w:val="008D2396"/>
    <w:rsid w:val="008D23B3"/>
    <w:rsid w:val="008D280B"/>
    <w:rsid w:val="008D2D05"/>
    <w:rsid w:val="008D2D18"/>
    <w:rsid w:val="008D3576"/>
    <w:rsid w:val="008D44DA"/>
    <w:rsid w:val="008D4F6F"/>
    <w:rsid w:val="008D53D2"/>
    <w:rsid w:val="008D5C91"/>
    <w:rsid w:val="008D783D"/>
    <w:rsid w:val="008D79C0"/>
    <w:rsid w:val="008D7A8B"/>
    <w:rsid w:val="008E097B"/>
    <w:rsid w:val="008E1C0B"/>
    <w:rsid w:val="008E2CDB"/>
    <w:rsid w:val="008E3D48"/>
    <w:rsid w:val="008E4694"/>
    <w:rsid w:val="008E53D7"/>
    <w:rsid w:val="008E6E1E"/>
    <w:rsid w:val="008E6FE3"/>
    <w:rsid w:val="008E709C"/>
    <w:rsid w:val="008E7DC4"/>
    <w:rsid w:val="008F0333"/>
    <w:rsid w:val="008F0719"/>
    <w:rsid w:val="008F0786"/>
    <w:rsid w:val="008F0C7A"/>
    <w:rsid w:val="008F0D52"/>
    <w:rsid w:val="008F0F25"/>
    <w:rsid w:val="008F1EB2"/>
    <w:rsid w:val="008F229E"/>
    <w:rsid w:val="008F31C2"/>
    <w:rsid w:val="008F357B"/>
    <w:rsid w:val="008F3973"/>
    <w:rsid w:val="008F46D8"/>
    <w:rsid w:val="008F4CF0"/>
    <w:rsid w:val="008F5D96"/>
    <w:rsid w:val="008F5FCC"/>
    <w:rsid w:val="008F7513"/>
    <w:rsid w:val="009019D2"/>
    <w:rsid w:val="00902FA1"/>
    <w:rsid w:val="00903516"/>
    <w:rsid w:val="00903744"/>
    <w:rsid w:val="0090425A"/>
    <w:rsid w:val="00904BBC"/>
    <w:rsid w:val="00904FBC"/>
    <w:rsid w:val="00906220"/>
    <w:rsid w:val="009066BB"/>
    <w:rsid w:val="00906851"/>
    <w:rsid w:val="009074D3"/>
    <w:rsid w:val="00907CAF"/>
    <w:rsid w:val="0091039C"/>
    <w:rsid w:val="00910618"/>
    <w:rsid w:val="00910E53"/>
    <w:rsid w:val="0091128B"/>
    <w:rsid w:val="009117BC"/>
    <w:rsid w:val="0091242F"/>
    <w:rsid w:val="00912ACD"/>
    <w:rsid w:val="0091504E"/>
    <w:rsid w:val="00915739"/>
    <w:rsid w:val="00915E60"/>
    <w:rsid w:val="00916052"/>
    <w:rsid w:val="009162C2"/>
    <w:rsid w:val="0091678C"/>
    <w:rsid w:val="0091722E"/>
    <w:rsid w:val="0091773A"/>
    <w:rsid w:val="00917F9B"/>
    <w:rsid w:val="00919AE4"/>
    <w:rsid w:val="009202BC"/>
    <w:rsid w:val="00920BC7"/>
    <w:rsid w:val="009210EF"/>
    <w:rsid w:val="009210F3"/>
    <w:rsid w:val="00921159"/>
    <w:rsid w:val="009224BA"/>
    <w:rsid w:val="00922A2A"/>
    <w:rsid w:val="00922C9E"/>
    <w:rsid w:val="009232F4"/>
    <w:rsid w:val="009233B1"/>
    <w:rsid w:val="0092344D"/>
    <w:rsid w:val="009234D1"/>
    <w:rsid w:val="0092468B"/>
    <w:rsid w:val="00925512"/>
    <w:rsid w:val="00925E4B"/>
    <w:rsid w:val="00926092"/>
    <w:rsid w:val="00926773"/>
    <w:rsid w:val="00927F93"/>
    <w:rsid w:val="00930B43"/>
    <w:rsid w:val="00934403"/>
    <w:rsid w:val="00934FA0"/>
    <w:rsid w:val="00935673"/>
    <w:rsid w:val="00936987"/>
    <w:rsid w:val="00937F5F"/>
    <w:rsid w:val="0094017F"/>
    <w:rsid w:val="0094024C"/>
    <w:rsid w:val="00940840"/>
    <w:rsid w:val="00940D84"/>
    <w:rsid w:val="00942D9A"/>
    <w:rsid w:val="00943162"/>
    <w:rsid w:val="00943186"/>
    <w:rsid w:val="009443AD"/>
    <w:rsid w:val="009444F9"/>
    <w:rsid w:val="00945DD4"/>
    <w:rsid w:val="009461EA"/>
    <w:rsid w:val="00946475"/>
    <w:rsid w:val="00946AEE"/>
    <w:rsid w:val="00946D51"/>
    <w:rsid w:val="00946FD0"/>
    <w:rsid w:val="0094721F"/>
    <w:rsid w:val="009477E6"/>
    <w:rsid w:val="0094783F"/>
    <w:rsid w:val="00947FB3"/>
    <w:rsid w:val="00950316"/>
    <w:rsid w:val="00950C06"/>
    <w:rsid w:val="00951322"/>
    <w:rsid w:val="00952629"/>
    <w:rsid w:val="009531F3"/>
    <w:rsid w:val="00953F33"/>
    <w:rsid w:val="0095565C"/>
    <w:rsid w:val="00955CCB"/>
    <w:rsid w:val="009574F2"/>
    <w:rsid w:val="00957562"/>
    <w:rsid w:val="00957691"/>
    <w:rsid w:val="009611A7"/>
    <w:rsid w:val="00961A87"/>
    <w:rsid w:val="00961C0E"/>
    <w:rsid w:val="0096274A"/>
    <w:rsid w:val="00963829"/>
    <w:rsid w:val="0096383D"/>
    <w:rsid w:val="009642B4"/>
    <w:rsid w:val="009647E0"/>
    <w:rsid w:val="00964A9A"/>
    <w:rsid w:val="009661C3"/>
    <w:rsid w:val="00966AE0"/>
    <w:rsid w:val="00966B8B"/>
    <w:rsid w:val="00966D34"/>
    <w:rsid w:val="0097066E"/>
    <w:rsid w:val="00970B2F"/>
    <w:rsid w:val="009719C3"/>
    <w:rsid w:val="0097314E"/>
    <w:rsid w:val="009752F9"/>
    <w:rsid w:val="00975414"/>
    <w:rsid w:val="0097560E"/>
    <w:rsid w:val="00975A2A"/>
    <w:rsid w:val="00975C1E"/>
    <w:rsid w:val="00975E91"/>
    <w:rsid w:val="009768E0"/>
    <w:rsid w:val="00977737"/>
    <w:rsid w:val="00977919"/>
    <w:rsid w:val="00977B4E"/>
    <w:rsid w:val="009814AB"/>
    <w:rsid w:val="00982816"/>
    <w:rsid w:val="0098334E"/>
    <w:rsid w:val="009835BC"/>
    <w:rsid w:val="009846B4"/>
    <w:rsid w:val="00984E31"/>
    <w:rsid w:val="00984EFD"/>
    <w:rsid w:val="00985B1F"/>
    <w:rsid w:val="009868FA"/>
    <w:rsid w:val="00986A72"/>
    <w:rsid w:val="009876F3"/>
    <w:rsid w:val="009903A3"/>
    <w:rsid w:val="00990803"/>
    <w:rsid w:val="00990FDE"/>
    <w:rsid w:val="00991338"/>
    <w:rsid w:val="00991A49"/>
    <w:rsid w:val="009930A1"/>
    <w:rsid w:val="00993793"/>
    <w:rsid w:val="009937C0"/>
    <w:rsid w:val="0099408B"/>
    <w:rsid w:val="00994249"/>
    <w:rsid w:val="00994494"/>
    <w:rsid w:val="00994E29"/>
    <w:rsid w:val="00995380"/>
    <w:rsid w:val="00995ABD"/>
    <w:rsid w:val="00996851"/>
    <w:rsid w:val="00996BB7"/>
    <w:rsid w:val="00997234"/>
    <w:rsid w:val="00997505"/>
    <w:rsid w:val="00997609"/>
    <w:rsid w:val="0099774C"/>
    <w:rsid w:val="00997B11"/>
    <w:rsid w:val="009A0C47"/>
    <w:rsid w:val="009A1883"/>
    <w:rsid w:val="009A1AB6"/>
    <w:rsid w:val="009A1EAD"/>
    <w:rsid w:val="009A2652"/>
    <w:rsid w:val="009A2970"/>
    <w:rsid w:val="009A2E8B"/>
    <w:rsid w:val="009A3027"/>
    <w:rsid w:val="009A34FA"/>
    <w:rsid w:val="009A3ACC"/>
    <w:rsid w:val="009A3F9F"/>
    <w:rsid w:val="009A4167"/>
    <w:rsid w:val="009A4488"/>
    <w:rsid w:val="009A44E6"/>
    <w:rsid w:val="009A4A71"/>
    <w:rsid w:val="009A5329"/>
    <w:rsid w:val="009A58C5"/>
    <w:rsid w:val="009A603A"/>
    <w:rsid w:val="009A62EB"/>
    <w:rsid w:val="009A6AF2"/>
    <w:rsid w:val="009B019E"/>
    <w:rsid w:val="009B2187"/>
    <w:rsid w:val="009B358B"/>
    <w:rsid w:val="009B3791"/>
    <w:rsid w:val="009B4248"/>
    <w:rsid w:val="009B503B"/>
    <w:rsid w:val="009B590F"/>
    <w:rsid w:val="009B5AC9"/>
    <w:rsid w:val="009B5F45"/>
    <w:rsid w:val="009B6834"/>
    <w:rsid w:val="009B6ACA"/>
    <w:rsid w:val="009B7129"/>
    <w:rsid w:val="009C11CA"/>
    <w:rsid w:val="009C1E5D"/>
    <w:rsid w:val="009C2496"/>
    <w:rsid w:val="009C258B"/>
    <w:rsid w:val="009C2807"/>
    <w:rsid w:val="009C32A3"/>
    <w:rsid w:val="009C3D4D"/>
    <w:rsid w:val="009C4BAC"/>
    <w:rsid w:val="009C5257"/>
    <w:rsid w:val="009C5275"/>
    <w:rsid w:val="009C573F"/>
    <w:rsid w:val="009C5945"/>
    <w:rsid w:val="009C5A84"/>
    <w:rsid w:val="009C5B93"/>
    <w:rsid w:val="009C7CB6"/>
    <w:rsid w:val="009D02B8"/>
    <w:rsid w:val="009D0377"/>
    <w:rsid w:val="009D054D"/>
    <w:rsid w:val="009D0BA5"/>
    <w:rsid w:val="009D1183"/>
    <w:rsid w:val="009D1296"/>
    <w:rsid w:val="009D1D96"/>
    <w:rsid w:val="009D1F6D"/>
    <w:rsid w:val="009D2134"/>
    <w:rsid w:val="009D2176"/>
    <w:rsid w:val="009D2877"/>
    <w:rsid w:val="009D332D"/>
    <w:rsid w:val="009D3A41"/>
    <w:rsid w:val="009D3FEE"/>
    <w:rsid w:val="009D47F4"/>
    <w:rsid w:val="009D53BA"/>
    <w:rsid w:val="009D53FE"/>
    <w:rsid w:val="009D57D4"/>
    <w:rsid w:val="009D5983"/>
    <w:rsid w:val="009D5A1E"/>
    <w:rsid w:val="009D5E24"/>
    <w:rsid w:val="009D6170"/>
    <w:rsid w:val="009D61DC"/>
    <w:rsid w:val="009D7905"/>
    <w:rsid w:val="009E0C53"/>
    <w:rsid w:val="009E2AAE"/>
    <w:rsid w:val="009E2E25"/>
    <w:rsid w:val="009E2FCC"/>
    <w:rsid w:val="009E33A9"/>
    <w:rsid w:val="009E346D"/>
    <w:rsid w:val="009E406E"/>
    <w:rsid w:val="009E4AC4"/>
    <w:rsid w:val="009E5178"/>
    <w:rsid w:val="009E6809"/>
    <w:rsid w:val="009E71AA"/>
    <w:rsid w:val="009E7A49"/>
    <w:rsid w:val="009F0996"/>
    <w:rsid w:val="009F0B12"/>
    <w:rsid w:val="009F1313"/>
    <w:rsid w:val="009F2452"/>
    <w:rsid w:val="009F2CD2"/>
    <w:rsid w:val="009F38B0"/>
    <w:rsid w:val="009F3C1B"/>
    <w:rsid w:val="009F3D7B"/>
    <w:rsid w:val="009F4491"/>
    <w:rsid w:val="009F4777"/>
    <w:rsid w:val="009F47BF"/>
    <w:rsid w:val="009F4884"/>
    <w:rsid w:val="009F5069"/>
    <w:rsid w:val="009F582D"/>
    <w:rsid w:val="009F5B7F"/>
    <w:rsid w:val="009F6207"/>
    <w:rsid w:val="009F718A"/>
    <w:rsid w:val="009F721F"/>
    <w:rsid w:val="009F75A9"/>
    <w:rsid w:val="009F7FFA"/>
    <w:rsid w:val="00A00465"/>
    <w:rsid w:val="00A007B0"/>
    <w:rsid w:val="00A0228C"/>
    <w:rsid w:val="00A02D71"/>
    <w:rsid w:val="00A02E10"/>
    <w:rsid w:val="00A03785"/>
    <w:rsid w:val="00A03C04"/>
    <w:rsid w:val="00A0424A"/>
    <w:rsid w:val="00A0439A"/>
    <w:rsid w:val="00A055DB"/>
    <w:rsid w:val="00A05A82"/>
    <w:rsid w:val="00A06403"/>
    <w:rsid w:val="00A0684E"/>
    <w:rsid w:val="00A06E20"/>
    <w:rsid w:val="00A07D4D"/>
    <w:rsid w:val="00A102F6"/>
    <w:rsid w:val="00A10584"/>
    <w:rsid w:val="00A10A05"/>
    <w:rsid w:val="00A11D90"/>
    <w:rsid w:val="00A127B3"/>
    <w:rsid w:val="00A13C97"/>
    <w:rsid w:val="00A13F0D"/>
    <w:rsid w:val="00A14F7B"/>
    <w:rsid w:val="00A15DE6"/>
    <w:rsid w:val="00A16305"/>
    <w:rsid w:val="00A176E1"/>
    <w:rsid w:val="00A17F40"/>
    <w:rsid w:val="00A2028D"/>
    <w:rsid w:val="00A20CC3"/>
    <w:rsid w:val="00A2170B"/>
    <w:rsid w:val="00A21C89"/>
    <w:rsid w:val="00A22A1C"/>
    <w:rsid w:val="00A22AC9"/>
    <w:rsid w:val="00A238EA"/>
    <w:rsid w:val="00A23B1B"/>
    <w:rsid w:val="00A248F1"/>
    <w:rsid w:val="00A249AD"/>
    <w:rsid w:val="00A259C6"/>
    <w:rsid w:val="00A26274"/>
    <w:rsid w:val="00A2710D"/>
    <w:rsid w:val="00A2723D"/>
    <w:rsid w:val="00A27A2B"/>
    <w:rsid w:val="00A306CE"/>
    <w:rsid w:val="00A30740"/>
    <w:rsid w:val="00A318F7"/>
    <w:rsid w:val="00A32135"/>
    <w:rsid w:val="00A32A3F"/>
    <w:rsid w:val="00A33157"/>
    <w:rsid w:val="00A33431"/>
    <w:rsid w:val="00A3521A"/>
    <w:rsid w:val="00A35640"/>
    <w:rsid w:val="00A36F17"/>
    <w:rsid w:val="00A37458"/>
    <w:rsid w:val="00A379B6"/>
    <w:rsid w:val="00A40181"/>
    <w:rsid w:val="00A4064E"/>
    <w:rsid w:val="00A4079A"/>
    <w:rsid w:val="00A409E6"/>
    <w:rsid w:val="00A40D30"/>
    <w:rsid w:val="00A41400"/>
    <w:rsid w:val="00A41A5E"/>
    <w:rsid w:val="00A42104"/>
    <w:rsid w:val="00A44827"/>
    <w:rsid w:val="00A44A96"/>
    <w:rsid w:val="00A457F1"/>
    <w:rsid w:val="00A45EDE"/>
    <w:rsid w:val="00A4608E"/>
    <w:rsid w:val="00A46E8A"/>
    <w:rsid w:val="00A471B1"/>
    <w:rsid w:val="00A47D96"/>
    <w:rsid w:val="00A5007B"/>
    <w:rsid w:val="00A50CA8"/>
    <w:rsid w:val="00A516F3"/>
    <w:rsid w:val="00A52684"/>
    <w:rsid w:val="00A5351A"/>
    <w:rsid w:val="00A53BAB"/>
    <w:rsid w:val="00A53DA4"/>
    <w:rsid w:val="00A54256"/>
    <w:rsid w:val="00A54326"/>
    <w:rsid w:val="00A552BB"/>
    <w:rsid w:val="00A55EC3"/>
    <w:rsid w:val="00A561B1"/>
    <w:rsid w:val="00A56A96"/>
    <w:rsid w:val="00A57D4D"/>
    <w:rsid w:val="00A61147"/>
    <w:rsid w:val="00A612E8"/>
    <w:rsid w:val="00A61918"/>
    <w:rsid w:val="00A61EE8"/>
    <w:rsid w:val="00A61F0F"/>
    <w:rsid w:val="00A62B70"/>
    <w:rsid w:val="00A6641B"/>
    <w:rsid w:val="00A66763"/>
    <w:rsid w:val="00A667B3"/>
    <w:rsid w:val="00A66C48"/>
    <w:rsid w:val="00A67214"/>
    <w:rsid w:val="00A7074F"/>
    <w:rsid w:val="00A70AB0"/>
    <w:rsid w:val="00A70C2A"/>
    <w:rsid w:val="00A7124B"/>
    <w:rsid w:val="00A713F2"/>
    <w:rsid w:val="00A716FF"/>
    <w:rsid w:val="00A71963"/>
    <w:rsid w:val="00A71F87"/>
    <w:rsid w:val="00A71FC2"/>
    <w:rsid w:val="00A73764"/>
    <w:rsid w:val="00A73DE6"/>
    <w:rsid w:val="00A74BBE"/>
    <w:rsid w:val="00A752B8"/>
    <w:rsid w:val="00A76344"/>
    <w:rsid w:val="00A76783"/>
    <w:rsid w:val="00A76D9F"/>
    <w:rsid w:val="00A76FA6"/>
    <w:rsid w:val="00A77525"/>
    <w:rsid w:val="00A77FC5"/>
    <w:rsid w:val="00A809FF"/>
    <w:rsid w:val="00A80E68"/>
    <w:rsid w:val="00A81AC2"/>
    <w:rsid w:val="00A81BB6"/>
    <w:rsid w:val="00A82008"/>
    <w:rsid w:val="00A8250B"/>
    <w:rsid w:val="00A828DB"/>
    <w:rsid w:val="00A83928"/>
    <w:rsid w:val="00A83D66"/>
    <w:rsid w:val="00A8423F"/>
    <w:rsid w:val="00A843B5"/>
    <w:rsid w:val="00A85783"/>
    <w:rsid w:val="00A86F79"/>
    <w:rsid w:val="00A870DE"/>
    <w:rsid w:val="00A871A6"/>
    <w:rsid w:val="00A874C0"/>
    <w:rsid w:val="00A90161"/>
    <w:rsid w:val="00A90301"/>
    <w:rsid w:val="00A90620"/>
    <w:rsid w:val="00A91FA3"/>
    <w:rsid w:val="00A937B1"/>
    <w:rsid w:val="00A940B1"/>
    <w:rsid w:val="00A9443D"/>
    <w:rsid w:val="00A94665"/>
    <w:rsid w:val="00A954EC"/>
    <w:rsid w:val="00A96363"/>
    <w:rsid w:val="00A9647A"/>
    <w:rsid w:val="00A9798B"/>
    <w:rsid w:val="00AA0341"/>
    <w:rsid w:val="00AA057D"/>
    <w:rsid w:val="00AA1405"/>
    <w:rsid w:val="00AA207A"/>
    <w:rsid w:val="00AA27B4"/>
    <w:rsid w:val="00AA4218"/>
    <w:rsid w:val="00AA59DF"/>
    <w:rsid w:val="00AA5AE0"/>
    <w:rsid w:val="00AA5BE5"/>
    <w:rsid w:val="00AA6743"/>
    <w:rsid w:val="00AA77FC"/>
    <w:rsid w:val="00AB058C"/>
    <w:rsid w:val="00AB1C66"/>
    <w:rsid w:val="00AB2C42"/>
    <w:rsid w:val="00AB4E04"/>
    <w:rsid w:val="00AB582C"/>
    <w:rsid w:val="00AB624E"/>
    <w:rsid w:val="00AB6A35"/>
    <w:rsid w:val="00AB6A4A"/>
    <w:rsid w:val="00AB6AED"/>
    <w:rsid w:val="00AB6D37"/>
    <w:rsid w:val="00AB794C"/>
    <w:rsid w:val="00AC0B8B"/>
    <w:rsid w:val="00AC0D27"/>
    <w:rsid w:val="00AC18B9"/>
    <w:rsid w:val="00AC2C37"/>
    <w:rsid w:val="00AC2C78"/>
    <w:rsid w:val="00AC419F"/>
    <w:rsid w:val="00AC5183"/>
    <w:rsid w:val="00AC5243"/>
    <w:rsid w:val="00AC564E"/>
    <w:rsid w:val="00AC59D1"/>
    <w:rsid w:val="00AC64BF"/>
    <w:rsid w:val="00AC7FFD"/>
    <w:rsid w:val="00AD291C"/>
    <w:rsid w:val="00AD434D"/>
    <w:rsid w:val="00AD58B7"/>
    <w:rsid w:val="00AD5A1E"/>
    <w:rsid w:val="00AD642C"/>
    <w:rsid w:val="00AD6AF6"/>
    <w:rsid w:val="00AD6F14"/>
    <w:rsid w:val="00AD7141"/>
    <w:rsid w:val="00AD71A6"/>
    <w:rsid w:val="00AD7219"/>
    <w:rsid w:val="00AD771B"/>
    <w:rsid w:val="00AD7924"/>
    <w:rsid w:val="00AD7B21"/>
    <w:rsid w:val="00AE042C"/>
    <w:rsid w:val="00AE0C50"/>
    <w:rsid w:val="00AE17F5"/>
    <w:rsid w:val="00AE19D8"/>
    <w:rsid w:val="00AE2204"/>
    <w:rsid w:val="00AE234C"/>
    <w:rsid w:val="00AE2389"/>
    <w:rsid w:val="00AE2B5E"/>
    <w:rsid w:val="00AE313F"/>
    <w:rsid w:val="00AE4059"/>
    <w:rsid w:val="00AE457C"/>
    <w:rsid w:val="00AE4669"/>
    <w:rsid w:val="00AE5101"/>
    <w:rsid w:val="00AE60F7"/>
    <w:rsid w:val="00AF08B9"/>
    <w:rsid w:val="00AF15C9"/>
    <w:rsid w:val="00AF1923"/>
    <w:rsid w:val="00AF24AB"/>
    <w:rsid w:val="00AF25E0"/>
    <w:rsid w:val="00AF348A"/>
    <w:rsid w:val="00AF34C8"/>
    <w:rsid w:val="00AF38A8"/>
    <w:rsid w:val="00AF3D6A"/>
    <w:rsid w:val="00AF3F3C"/>
    <w:rsid w:val="00AF430F"/>
    <w:rsid w:val="00AF451E"/>
    <w:rsid w:val="00AF4FC6"/>
    <w:rsid w:val="00AF59F6"/>
    <w:rsid w:val="00AF65D9"/>
    <w:rsid w:val="00AF6CFF"/>
    <w:rsid w:val="00AF75C1"/>
    <w:rsid w:val="00AF7927"/>
    <w:rsid w:val="00B01796"/>
    <w:rsid w:val="00B01871"/>
    <w:rsid w:val="00B01B69"/>
    <w:rsid w:val="00B03258"/>
    <w:rsid w:val="00B038C8"/>
    <w:rsid w:val="00B0425D"/>
    <w:rsid w:val="00B04FFE"/>
    <w:rsid w:val="00B05510"/>
    <w:rsid w:val="00B06002"/>
    <w:rsid w:val="00B06E13"/>
    <w:rsid w:val="00B06E95"/>
    <w:rsid w:val="00B0714A"/>
    <w:rsid w:val="00B077C3"/>
    <w:rsid w:val="00B07B7E"/>
    <w:rsid w:val="00B07BEE"/>
    <w:rsid w:val="00B10C09"/>
    <w:rsid w:val="00B11FF4"/>
    <w:rsid w:val="00B1230F"/>
    <w:rsid w:val="00B12F9B"/>
    <w:rsid w:val="00B14611"/>
    <w:rsid w:val="00B14B63"/>
    <w:rsid w:val="00B15F48"/>
    <w:rsid w:val="00B1633F"/>
    <w:rsid w:val="00B1720C"/>
    <w:rsid w:val="00B17D52"/>
    <w:rsid w:val="00B17E9E"/>
    <w:rsid w:val="00B17EAF"/>
    <w:rsid w:val="00B17F67"/>
    <w:rsid w:val="00B216C4"/>
    <w:rsid w:val="00B21BBA"/>
    <w:rsid w:val="00B22028"/>
    <w:rsid w:val="00B228CC"/>
    <w:rsid w:val="00B24130"/>
    <w:rsid w:val="00B247D3"/>
    <w:rsid w:val="00B24F9C"/>
    <w:rsid w:val="00B24FDE"/>
    <w:rsid w:val="00B256BE"/>
    <w:rsid w:val="00B2571C"/>
    <w:rsid w:val="00B25736"/>
    <w:rsid w:val="00B26438"/>
    <w:rsid w:val="00B265D5"/>
    <w:rsid w:val="00B26DBD"/>
    <w:rsid w:val="00B27330"/>
    <w:rsid w:val="00B30D07"/>
    <w:rsid w:val="00B31E69"/>
    <w:rsid w:val="00B32145"/>
    <w:rsid w:val="00B331D6"/>
    <w:rsid w:val="00B3388E"/>
    <w:rsid w:val="00B339F6"/>
    <w:rsid w:val="00B34E8D"/>
    <w:rsid w:val="00B3511A"/>
    <w:rsid w:val="00B35D7F"/>
    <w:rsid w:val="00B363F2"/>
    <w:rsid w:val="00B36DB1"/>
    <w:rsid w:val="00B36ED3"/>
    <w:rsid w:val="00B37711"/>
    <w:rsid w:val="00B37C81"/>
    <w:rsid w:val="00B40C09"/>
    <w:rsid w:val="00B41324"/>
    <w:rsid w:val="00B41D00"/>
    <w:rsid w:val="00B41F6C"/>
    <w:rsid w:val="00B42347"/>
    <w:rsid w:val="00B42C25"/>
    <w:rsid w:val="00B42F24"/>
    <w:rsid w:val="00B4467B"/>
    <w:rsid w:val="00B44A36"/>
    <w:rsid w:val="00B45012"/>
    <w:rsid w:val="00B45325"/>
    <w:rsid w:val="00B46416"/>
    <w:rsid w:val="00B46C9C"/>
    <w:rsid w:val="00B4769B"/>
    <w:rsid w:val="00B50371"/>
    <w:rsid w:val="00B536E3"/>
    <w:rsid w:val="00B53871"/>
    <w:rsid w:val="00B540C9"/>
    <w:rsid w:val="00B54BA3"/>
    <w:rsid w:val="00B5522F"/>
    <w:rsid w:val="00B55E13"/>
    <w:rsid w:val="00B56FF7"/>
    <w:rsid w:val="00B57CCC"/>
    <w:rsid w:val="00B57D69"/>
    <w:rsid w:val="00B57F32"/>
    <w:rsid w:val="00B60BC8"/>
    <w:rsid w:val="00B6115C"/>
    <w:rsid w:val="00B61CC8"/>
    <w:rsid w:val="00B61D5E"/>
    <w:rsid w:val="00B633F5"/>
    <w:rsid w:val="00B638DB"/>
    <w:rsid w:val="00B64225"/>
    <w:rsid w:val="00B656EF"/>
    <w:rsid w:val="00B65B9E"/>
    <w:rsid w:val="00B6680E"/>
    <w:rsid w:val="00B66D05"/>
    <w:rsid w:val="00B66E5C"/>
    <w:rsid w:val="00B67058"/>
    <w:rsid w:val="00B672F4"/>
    <w:rsid w:val="00B701F1"/>
    <w:rsid w:val="00B70B2A"/>
    <w:rsid w:val="00B71AAA"/>
    <w:rsid w:val="00B71BB3"/>
    <w:rsid w:val="00B720DB"/>
    <w:rsid w:val="00B72CD1"/>
    <w:rsid w:val="00B72E13"/>
    <w:rsid w:val="00B744E3"/>
    <w:rsid w:val="00B7489C"/>
    <w:rsid w:val="00B75136"/>
    <w:rsid w:val="00B754F4"/>
    <w:rsid w:val="00B755F5"/>
    <w:rsid w:val="00B75F90"/>
    <w:rsid w:val="00B76A3F"/>
    <w:rsid w:val="00B76AD9"/>
    <w:rsid w:val="00B83A98"/>
    <w:rsid w:val="00B8463D"/>
    <w:rsid w:val="00B862C5"/>
    <w:rsid w:val="00B87569"/>
    <w:rsid w:val="00B90B1F"/>
    <w:rsid w:val="00B90DAA"/>
    <w:rsid w:val="00B914ED"/>
    <w:rsid w:val="00B9160E"/>
    <w:rsid w:val="00B923D9"/>
    <w:rsid w:val="00B92503"/>
    <w:rsid w:val="00B925A5"/>
    <w:rsid w:val="00B92D0E"/>
    <w:rsid w:val="00B92F32"/>
    <w:rsid w:val="00B9303E"/>
    <w:rsid w:val="00B930E1"/>
    <w:rsid w:val="00B94066"/>
    <w:rsid w:val="00B94406"/>
    <w:rsid w:val="00B94EB2"/>
    <w:rsid w:val="00B956FE"/>
    <w:rsid w:val="00B960B1"/>
    <w:rsid w:val="00B9688A"/>
    <w:rsid w:val="00B96A4C"/>
    <w:rsid w:val="00B96EDD"/>
    <w:rsid w:val="00B970A2"/>
    <w:rsid w:val="00B973C2"/>
    <w:rsid w:val="00B97DC0"/>
    <w:rsid w:val="00BA04DC"/>
    <w:rsid w:val="00BA09E6"/>
    <w:rsid w:val="00BA1116"/>
    <w:rsid w:val="00BA166A"/>
    <w:rsid w:val="00BA2476"/>
    <w:rsid w:val="00BA25E3"/>
    <w:rsid w:val="00BA28BC"/>
    <w:rsid w:val="00BA2F32"/>
    <w:rsid w:val="00BA34BC"/>
    <w:rsid w:val="00BA3CB6"/>
    <w:rsid w:val="00BA4810"/>
    <w:rsid w:val="00BA5CCB"/>
    <w:rsid w:val="00BA5F35"/>
    <w:rsid w:val="00BA7451"/>
    <w:rsid w:val="00BA79D7"/>
    <w:rsid w:val="00BB02D1"/>
    <w:rsid w:val="00BB046A"/>
    <w:rsid w:val="00BB0871"/>
    <w:rsid w:val="00BB105D"/>
    <w:rsid w:val="00BB10E6"/>
    <w:rsid w:val="00BB2B8A"/>
    <w:rsid w:val="00BB3972"/>
    <w:rsid w:val="00BB41AF"/>
    <w:rsid w:val="00BB4418"/>
    <w:rsid w:val="00BB4611"/>
    <w:rsid w:val="00BB4632"/>
    <w:rsid w:val="00BB57DC"/>
    <w:rsid w:val="00BB5D72"/>
    <w:rsid w:val="00BB62B6"/>
    <w:rsid w:val="00BB662E"/>
    <w:rsid w:val="00BB6F05"/>
    <w:rsid w:val="00BB7132"/>
    <w:rsid w:val="00BB732C"/>
    <w:rsid w:val="00BB7990"/>
    <w:rsid w:val="00BB7B45"/>
    <w:rsid w:val="00BC0202"/>
    <w:rsid w:val="00BC14F4"/>
    <w:rsid w:val="00BC2A5D"/>
    <w:rsid w:val="00BC3DB9"/>
    <w:rsid w:val="00BC3E89"/>
    <w:rsid w:val="00BC4120"/>
    <w:rsid w:val="00BC46AA"/>
    <w:rsid w:val="00BC49D6"/>
    <w:rsid w:val="00BC5A11"/>
    <w:rsid w:val="00BC6525"/>
    <w:rsid w:val="00BC6700"/>
    <w:rsid w:val="00BC7376"/>
    <w:rsid w:val="00BD107A"/>
    <w:rsid w:val="00BD1624"/>
    <w:rsid w:val="00BD1975"/>
    <w:rsid w:val="00BD1C84"/>
    <w:rsid w:val="00BD3EBA"/>
    <w:rsid w:val="00BD4443"/>
    <w:rsid w:val="00BD4CF2"/>
    <w:rsid w:val="00BD54F8"/>
    <w:rsid w:val="00BD5673"/>
    <w:rsid w:val="00BD5F2E"/>
    <w:rsid w:val="00BD6575"/>
    <w:rsid w:val="00BD6744"/>
    <w:rsid w:val="00BD73AD"/>
    <w:rsid w:val="00BE0358"/>
    <w:rsid w:val="00BE04A6"/>
    <w:rsid w:val="00BE0834"/>
    <w:rsid w:val="00BE0894"/>
    <w:rsid w:val="00BE19F1"/>
    <w:rsid w:val="00BE1B8D"/>
    <w:rsid w:val="00BE30EA"/>
    <w:rsid w:val="00BE3F71"/>
    <w:rsid w:val="00BE4203"/>
    <w:rsid w:val="00BE4BAB"/>
    <w:rsid w:val="00BE4C67"/>
    <w:rsid w:val="00BE4F6E"/>
    <w:rsid w:val="00BE507D"/>
    <w:rsid w:val="00BE55C0"/>
    <w:rsid w:val="00BE57FB"/>
    <w:rsid w:val="00BE59FB"/>
    <w:rsid w:val="00BE62A6"/>
    <w:rsid w:val="00BE69DA"/>
    <w:rsid w:val="00BE7B93"/>
    <w:rsid w:val="00BF018B"/>
    <w:rsid w:val="00BF06DE"/>
    <w:rsid w:val="00BF14FB"/>
    <w:rsid w:val="00BF1A4B"/>
    <w:rsid w:val="00BF239C"/>
    <w:rsid w:val="00BF2546"/>
    <w:rsid w:val="00BF38B3"/>
    <w:rsid w:val="00BF44F9"/>
    <w:rsid w:val="00BF4A1D"/>
    <w:rsid w:val="00BF4A3F"/>
    <w:rsid w:val="00BF4EF6"/>
    <w:rsid w:val="00BF612F"/>
    <w:rsid w:val="00BF6347"/>
    <w:rsid w:val="00BF69C6"/>
    <w:rsid w:val="00BF6CBF"/>
    <w:rsid w:val="00BF7A44"/>
    <w:rsid w:val="00C00B86"/>
    <w:rsid w:val="00C01C3E"/>
    <w:rsid w:val="00C02A20"/>
    <w:rsid w:val="00C030CD"/>
    <w:rsid w:val="00C03AC4"/>
    <w:rsid w:val="00C042AE"/>
    <w:rsid w:val="00C04462"/>
    <w:rsid w:val="00C05950"/>
    <w:rsid w:val="00C05A2B"/>
    <w:rsid w:val="00C076AC"/>
    <w:rsid w:val="00C100EA"/>
    <w:rsid w:val="00C1067F"/>
    <w:rsid w:val="00C10F05"/>
    <w:rsid w:val="00C112D5"/>
    <w:rsid w:val="00C1147C"/>
    <w:rsid w:val="00C115D4"/>
    <w:rsid w:val="00C12482"/>
    <w:rsid w:val="00C12801"/>
    <w:rsid w:val="00C13618"/>
    <w:rsid w:val="00C13BB0"/>
    <w:rsid w:val="00C145EE"/>
    <w:rsid w:val="00C15404"/>
    <w:rsid w:val="00C162C0"/>
    <w:rsid w:val="00C1759D"/>
    <w:rsid w:val="00C20D00"/>
    <w:rsid w:val="00C21368"/>
    <w:rsid w:val="00C22E00"/>
    <w:rsid w:val="00C22FF3"/>
    <w:rsid w:val="00C232CB"/>
    <w:rsid w:val="00C24D8F"/>
    <w:rsid w:val="00C24F1A"/>
    <w:rsid w:val="00C2597E"/>
    <w:rsid w:val="00C26FF7"/>
    <w:rsid w:val="00C278EE"/>
    <w:rsid w:val="00C27B53"/>
    <w:rsid w:val="00C27FAA"/>
    <w:rsid w:val="00C313D4"/>
    <w:rsid w:val="00C32168"/>
    <w:rsid w:val="00C3241A"/>
    <w:rsid w:val="00C3346F"/>
    <w:rsid w:val="00C334F3"/>
    <w:rsid w:val="00C33D79"/>
    <w:rsid w:val="00C3416D"/>
    <w:rsid w:val="00C34D11"/>
    <w:rsid w:val="00C34E1D"/>
    <w:rsid w:val="00C35370"/>
    <w:rsid w:val="00C368D8"/>
    <w:rsid w:val="00C371C5"/>
    <w:rsid w:val="00C37792"/>
    <w:rsid w:val="00C402ED"/>
    <w:rsid w:val="00C403CC"/>
    <w:rsid w:val="00C417B6"/>
    <w:rsid w:val="00C41B04"/>
    <w:rsid w:val="00C4259A"/>
    <w:rsid w:val="00C426EE"/>
    <w:rsid w:val="00C4327E"/>
    <w:rsid w:val="00C43A9D"/>
    <w:rsid w:val="00C43CE0"/>
    <w:rsid w:val="00C4512C"/>
    <w:rsid w:val="00C45DE5"/>
    <w:rsid w:val="00C45EA8"/>
    <w:rsid w:val="00C46312"/>
    <w:rsid w:val="00C4707F"/>
    <w:rsid w:val="00C50004"/>
    <w:rsid w:val="00C50131"/>
    <w:rsid w:val="00C50207"/>
    <w:rsid w:val="00C510A2"/>
    <w:rsid w:val="00C52DE2"/>
    <w:rsid w:val="00C53205"/>
    <w:rsid w:val="00C53B6D"/>
    <w:rsid w:val="00C53F41"/>
    <w:rsid w:val="00C54995"/>
    <w:rsid w:val="00C54F3F"/>
    <w:rsid w:val="00C55486"/>
    <w:rsid w:val="00C55E17"/>
    <w:rsid w:val="00C56123"/>
    <w:rsid w:val="00C5647C"/>
    <w:rsid w:val="00C565FA"/>
    <w:rsid w:val="00C57955"/>
    <w:rsid w:val="00C57E16"/>
    <w:rsid w:val="00C6091A"/>
    <w:rsid w:val="00C609B5"/>
    <w:rsid w:val="00C61B9B"/>
    <w:rsid w:val="00C61D3B"/>
    <w:rsid w:val="00C623A6"/>
    <w:rsid w:val="00C629F8"/>
    <w:rsid w:val="00C62CB1"/>
    <w:rsid w:val="00C62FCB"/>
    <w:rsid w:val="00C636C9"/>
    <w:rsid w:val="00C63B15"/>
    <w:rsid w:val="00C64691"/>
    <w:rsid w:val="00C64991"/>
    <w:rsid w:val="00C6578B"/>
    <w:rsid w:val="00C65E10"/>
    <w:rsid w:val="00C66200"/>
    <w:rsid w:val="00C66478"/>
    <w:rsid w:val="00C67159"/>
    <w:rsid w:val="00C67D99"/>
    <w:rsid w:val="00C6D16B"/>
    <w:rsid w:val="00C70797"/>
    <w:rsid w:val="00C71588"/>
    <w:rsid w:val="00C72993"/>
    <w:rsid w:val="00C72F53"/>
    <w:rsid w:val="00C7360D"/>
    <w:rsid w:val="00C74BD6"/>
    <w:rsid w:val="00C75440"/>
    <w:rsid w:val="00C757ED"/>
    <w:rsid w:val="00C75A30"/>
    <w:rsid w:val="00C76DF2"/>
    <w:rsid w:val="00C77579"/>
    <w:rsid w:val="00C801C5"/>
    <w:rsid w:val="00C80529"/>
    <w:rsid w:val="00C81183"/>
    <w:rsid w:val="00C812EC"/>
    <w:rsid w:val="00C816C9"/>
    <w:rsid w:val="00C817A0"/>
    <w:rsid w:val="00C82DD8"/>
    <w:rsid w:val="00C8303F"/>
    <w:rsid w:val="00C83092"/>
    <w:rsid w:val="00C84202"/>
    <w:rsid w:val="00C855CE"/>
    <w:rsid w:val="00C862FA"/>
    <w:rsid w:val="00C863A4"/>
    <w:rsid w:val="00C86FF9"/>
    <w:rsid w:val="00C8749C"/>
    <w:rsid w:val="00C87525"/>
    <w:rsid w:val="00C901B8"/>
    <w:rsid w:val="00C9137A"/>
    <w:rsid w:val="00C91A79"/>
    <w:rsid w:val="00C9247A"/>
    <w:rsid w:val="00C92650"/>
    <w:rsid w:val="00C92BB3"/>
    <w:rsid w:val="00C92DA4"/>
    <w:rsid w:val="00C931DE"/>
    <w:rsid w:val="00C9417A"/>
    <w:rsid w:val="00C94C88"/>
    <w:rsid w:val="00C94EAF"/>
    <w:rsid w:val="00C9777A"/>
    <w:rsid w:val="00C97C12"/>
    <w:rsid w:val="00CA06C2"/>
    <w:rsid w:val="00CA0B12"/>
    <w:rsid w:val="00CA1A0C"/>
    <w:rsid w:val="00CA2398"/>
    <w:rsid w:val="00CA2F1B"/>
    <w:rsid w:val="00CA4070"/>
    <w:rsid w:val="00CA449C"/>
    <w:rsid w:val="00CA46C9"/>
    <w:rsid w:val="00CA5A4E"/>
    <w:rsid w:val="00CA6FCE"/>
    <w:rsid w:val="00CA7C17"/>
    <w:rsid w:val="00CB09A3"/>
    <w:rsid w:val="00CB16A2"/>
    <w:rsid w:val="00CB2B32"/>
    <w:rsid w:val="00CB3119"/>
    <w:rsid w:val="00CB3C89"/>
    <w:rsid w:val="00CB3E67"/>
    <w:rsid w:val="00CB4224"/>
    <w:rsid w:val="00CB48ED"/>
    <w:rsid w:val="00CB5E13"/>
    <w:rsid w:val="00CB6052"/>
    <w:rsid w:val="00CB61B7"/>
    <w:rsid w:val="00CB657B"/>
    <w:rsid w:val="00CB6FBF"/>
    <w:rsid w:val="00CB703A"/>
    <w:rsid w:val="00CB7201"/>
    <w:rsid w:val="00CB7270"/>
    <w:rsid w:val="00CB75A0"/>
    <w:rsid w:val="00CB7E93"/>
    <w:rsid w:val="00CB7FDE"/>
    <w:rsid w:val="00CC0B7D"/>
    <w:rsid w:val="00CC0D4C"/>
    <w:rsid w:val="00CC0DCD"/>
    <w:rsid w:val="00CC1901"/>
    <w:rsid w:val="00CC2FF9"/>
    <w:rsid w:val="00CC3558"/>
    <w:rsid w:val="00CC360C"/>
    <w:rsid w:val="00CC365E"/>
    <w:rsid w:val="00CC4D50"/>
    <w:rsid w:val="00CC61C6"/>
    <w:rsid w:val="00CC6366"/>
    <w:rsid w:val="00CC6C1B"/>
    <w:rsid w:val="00CD0276"/>
    <w:rsid w:val="00CD04D1"/>
    <w:rsid w:val="00CD0775"/>
    <w:rsid w:val="00CD0D25"/>
    <w:rsid w:val="00CD2337"/>
    <w:rsid w:val="00CD2377"/>
    <w:rsid w:val="00CD31EE"/>
    <w:rsid w:val="00CD3502"/>
    <w:rsid w:val="00CD3962"/>
    <w:rsid w:val="00CD4515"/>
    <w:rsid w:val="00CD48FD"/>
    <w:rsid w:val="00CD4E90"/>
    <w:rsid w:val="00CD53C9"/>
    <w:rsid w:val="00CD5578"/>
    <w:rsid w:val="00CD6060"/>
    <w:rsid w:val="00CD6F24"/>
    <w:rsid w:val="00CD72CA"/>
    <w:rsid w:val="00CD7C82"/>
    <w:rsid w:val="00CE03D2"/>
    <w:rsid w:val="00CE1034"/>
    <w:rsid w:val="00CE1190"/>
    <w:rsid w:val="00CE3D93"/>
    <w:rsid w:val="00CE48A1"/>
    <w:rsid w:val="00CE52D7"/>
    <w:rsid w:val="00CE620F"/>
    <w:rsid w:val="00CE7899"/>
    <w:rsid w:val="00CEA5A3"/>
    <w:rsid w:val="00CF09FC"/>
    <w:rsid w:val="00CF1299"/>
    <w:rsid w:val="00CF1555"/>
    <w:rsid w:val="00CF227A"/>
    <w:rsid w:val="00CF28DF"/>
    <w:rsid w:val="00CF35A9"/>
    <w:rsid w:val="00CF3741"/>
    <w:rsid w:val="00CF3E85"/>
    <w:rsid w:val="00CF6859"/>
    <w:rsid w:val="00CF6EEE"/>
    <w:rsid w:val="00CF75A4"/>
    <w:rsid w:val="00CF7C85"/>
    <w:rsid w:val="00CF7CE2"/>
    <w:rsid w:val="00D0048A"/>
    <w:rsid w:val="00D00C31"/>
    <w:rsid w:val="00D01D2A"/>
    <w:rsid w:val="00D01D45"/>
    <w:rsid w:val="00D01DE1"/>
    <w:rsid w:val="00D0230C"/>
    <w:rsid w:val="00D025A8"/>
    <w:rsid w:val="00D02C6A"/>
    <w:rsid w:val="00D02E53"/>
    <w:rsid w:val="00D02EEF"/>
    <w:rsid w:val="00D049A4"/>
    <w:rsid w:val="00D04BBD"/>
    <w:rsid w:val="00D04BE6"/>
    <w:rsid w:val="00D055E7"/>
    <w:rsid w:val="00D05BD4"/>
    <w:rsid w:val="00D05C25"/>
    <w:rsid w:val="00D0610D"/>
    <w:rsid w:val="00D07AE8"/>
    <w:rsid w:val="00D10D77"/>
    <w:rsid w:val="00D10DC6"/>
    <w:rsid w:val="00D112DC"/>
    <w:rsid w:val="00D12B14"/>
    <w:rsid w:val="00D12C74"/>
    <w:rsid w:val="00D1354B"/>
    <w:rsid w:val="00D14A55"/>
    <w:rsid w:val="00D14AEF"/>
    <w:rsid w:val="00D14CD8"/>
    <w:rsid w:val="00D14E37"/>
    <w:rsid w:val="00D15537"/>
    <w:rsid w:val="00D17CAB"/>
    <w:rsid w:val="00D17DA7"/>
    <w:rsid w:val="00D20C38"/>
    <w:rsid w:val="00D22A95"/>
    <w:rsid w:val="00D2305D"/>
    <w:rsid w:val="00D2400F"/>
    <w:rsid w:val="00D2544D"/>
    <w:rsid w:val="00D25552"/>
    <w:rsid w:val="00D259AC"/>
    <w:rsid w:val="00D25DB2"/>
    <w:rsid w:val="00D25EB1"/>
    <w:rsid w:val="00D2739B"/>
    <w:rsid w:val="00D2770D"/>
    <w:rsid w:val="00D30B25"/>
    <w:rsid w:val="00D31073"/>
    <w:rsid w:val="00D313E2"/>
    <w:rsid w:val="00D31CF3"/>
    <w:rsid w:val="00D325C1"/>
    <w:rsid w:val="00D326EF"/>
    <w:rsid w:val="00D33155"/>
    <w:rsid w:val="00D33473"/>
    <w:rsid w:val="00D33E3F"/>
    <w:rsid w:val="00D34166"/>
    <w:rsid w:val="00D34496"/>
    <w:rsid w:val="00D362D4"/>
    <w:rsid w:val="00D3672B"/>
    <w:rsid w:val="00D37281"/>
    <w:rsid w:val="00D374A3"/>
    <w:rsid w:val="00D37F1E"/>
    <w:rsid w:val="00D41853"/>
    <w:rsid w:val="00D4342E"/>
    <w:rsid w:val="00D44880"/>
    <w:rsid w:val="00D4539F"/>
    <w:rsid w:val="00D45DBA"/>
    <w:rsid w:val="00D45F93"/>
    <w:rsid w:val="00D46340"/>
    <w:rsid w:val="00D463E1"/>
    <w:rsid w:val="00D47B53"/>
    <w:rsid w:val="00D47D45"/>
    <w:rsid w:val="00D5020E"/>
    <w:rsid w:val="00D50718"/>
    <w:rsid w:val="00D50C54"/>
    <w:rsid w:val="00D50E31"/>
    <w:rsid w:val="00D50E72"/>
    <w:rsid w:val="00D515F6"/>
    <w:rsid w:val="00D5179D"/>
    <w:rsid w:val="00D51B21"/>
    <w:rsid w:val="00D51EB9"/>
    <w:rsid w:val="00D521C4"/>
    <w:rsid w:val="00D52AF1"/>
    <w:rsid w:val="00D5389D"/>
    <w:rsid w:val="00D53B86"/>
    <w:rsid w:val="00D54BAF"/>
    <w:rsid w:val="00D55042"/>
    <w:rsid w:val="00D5601E"/>
    <w:rsid w:val="00D60BB0"/>
    <w:rsid w:val="00D6117A"/>
    <w:rsid w:val="00D61A6F"/>
    <w:rsid w:val="00D62C93"/>
    <w:rsid w:val="00D631A2"/>
    <w:rsid w:val="00D63CEB"/>
    <w:rsid w:val="00D6436E"/>
    <w:rsid w:val="00D65A48"/>
    <w:rsid w:val="00D65C26"/>
    <w:rsid w:val="00D66793"/>
    <w:rsid w:val="00D66D84"/>
    <w:rsid w:val="00D6791F"/>
    <w:rsid w:val="00D67CDD"/>
    <w:rsid w:val="00D709C6"/>
    <w:rsid w:val="00D70B5F"/>
    <w:rsid w:val="00D71150"/>
    <w:rsid w:val="00D71C05"/>
    <w:rsid w:val="00D71C55"/>
    <w:rsid w:val="00D71CE0"/>
    <w:rsid w:val="00D73FF8"/>
    <w:rsid w:val="00D7451B"/>
    <w:rsid w:val="00D75B57"/>
    <w:rsid w:val="00D75F87"/>
    <w:rsid w:val="00D767F4"/>
    <w:rsid w:val="00D76F57"/>
    <w:rsid w:val="00D770F8"/>
    <w:rsid w:val="00D773F6"/>
    <w:rsid w:val="00D80533"/>
    <w:rsid w:val="00D81952"/>
    <w:rsid w:val="00D8271A"/>
    <w:rsid w:val="00D82735"/>
    <w:rsid w:val="00D82DD7"/>
    <w:rsid w:val="00D83755"/>
    <w:rsid w:val="00D84FFC"/>
    <w:rsid w:val="00D862DC"/>
    <w:rsid w:val="00D866A2"/>
    <w:rsid w:val="00D8690F"/>
    <w:rsid w:val="00D873DE"/>
    <w:rsid w:val="00D87E78"/>
    <w:rsid w:val="00D893B8"/>
    <w:rsid w:val="00D905F0"/>
    <w:rsid w:val="00D9209A"/>
    <w:rsid w:val="00D92688"/>
    <w:rsid w:val="00D92B57"/>
    <w:rsid w:val="00D930DD"/>
    <w:rsid w:val="00D93F80"/>
    <w:rsid w:val="00D944B2"/>
    <w:rsid w:val="00D94866"/>
    <w:rsid w:val="00D94AAB"/>
    <w:rsid w:val="00D94F44"/>
    <w:rsid w:val="00D95110"/>
    <w:rsid w:val="00D9514F"/>
    <w:rsid w:val="00D955A3"/>
    <w:rsid w:val="00D95AA6"/>
    <w:rsid w:val="00D96C57"/>
    <w:rsid w:val="00DA10F9"/>
    <w:rsid w:val="00DA1309"/>
    <w:rsid w:val="00DA18F4"/>
    <w:rsid w:val="00DA221B"/>
    <w:rsid w:val="00DA23FA"/>
    <w:rsid w:val="00DA2519"/>
    <w:rsid w:val="00DA2E3E"/>
    <w:rsid w:val="00DA4307"/>
    <w:rsid w:val="00DA4532"/>
    <w:rsid w:val="00DA462A"/>
    <w:rsid w:val="00DA469B"/>
    <w:rsid w:val="00DA5314"/>
    <w:rsid w:val="00DA63C6"/>
    <w:rsid w:val="00DA6DBD"/>
    <w:rsid w:val="00DA7A3F"/>
    <w:rsid w:val="00DB0340"/>
    <w:rsid w:val="00DB0596"/>
    <w:rsid w:val="00DB0A42"/>
    <w:rsid w:val="00DB0BAE"/>
    <w:rsid w:val="00DB0EFB"/>
    <w:rsid w:val="00DB1561"/>
    <w:rsid w:val="00DB1A83"/>
    <w:rsid w:val="00DB1B26"/>
    <w:rsid w:val="00DB1BEE"/>
    <w:rsid w:val="00DB21A6"/>
    <w:rsid w:val="00DB2970"/>
    <w:rsid w:val="00DB2E47"/>
    <w:rsid w:val="00DB345E"/>
    <w:rsid w:val="00DB3BC8"/>
    <w:rsid w:val="00DB3CBD"/>
    <w:rsid w:val="00DB4992"/>
    <w:rsid w:val="00DB4B4F"/>
    <w:rsid w:val="00DB4C20"/>
    <w:rsid w:val="00DB5941"/>
    <w:rsid w:val="00DB5B83"/>
    <w:rsid w:val="00DB5F13"/>
    <w:rsid w:val="00DB605A"/>
    <w:rsid w:val="00DB64D4"/>
    <w:rsid w:val="00DB6585"/>
    <w:rsid w:val="00DB695D"/>
    <w:rsid w:val="00DB6CAD"/>
    <w:rsid w:val="00DB7680"/>
    <w:rsid w:val="00DB77CE"/>
    <w:rsid w:val="00DC004C"/>
    <w:rsid w:val="00DC0437"/>
    <w:rsid w:val="00DC0B5E"/>
    <w:rsid w:val="00DC1CBA"/>
    <w:rsid w:val="00DC274F"/>
    <w:rsid w:val="00DC29EC"/>
    <w:rsid w:val="00DC35D0"/>
    <w:rsid w:val="00DC4718"/>
    <w:rsid w:val="00DC4DDB"/>
    <w:rsid w:val="00DC4F0B"/>
    <w:rsid w:val="00DC522E"/>
    <w:rsid w:val="00DC62B3"/>
    <w:rsid w:val="00DC6330"/>
    <w:rsid w:val="00DC6491"/>
    <w:rsid w:val="00DC6B29"/>
    <w:rsid w:val="00DC7F16"/>
    <w:rsid w:val="00DD06E9"/>
    <w:rsid w:val="00DD07D9"/>
    <w:rsid w:val="00DD1282"/>
    <w:rsid w:val="00DD1A75"/>
    <w:rsid w:val="00DD1BB2"/>
    <w:rsid w:val="00DD20E5"/>
    <w:rsid w:val="00DD2865"/>
    <w:rsid w:val="00DD2CAD"/>
    <w:rsid w:val="00DD30AF"/>
    <w:rsid w:val="00DD40F2"/>
    <w:rsid w:val="00DD552D"/>
    <w:rsid w:val="00DD5E01"/>
    <w:rsid w:val="00DD6D83"/>
    <w:rsid w:val="00DD6E05"/>
    <w:rsid w:val="00DD7048"/>
    <w:rsid w:val="00DD709B"/>
    <w:rsid w:val="00DD77E7"/>
    <w:rsid w:val="00DD7910"/>
    <w:rsid w:val="00DE1C77"/>
    <w:rsid w:val="00DE2C0E"/>
    <w:rsid w:val="00DE350E"/>
    <w:rsid w:val="00DE3AA0"/>
    <w:rsid w:val="00DE3DD3"/>
    <w:rsid w:val="00DE4063"/>
    <w:rsid w:val="00DE4325"/>
    <w:rsid w:val="00DE4350"/>
    <w:rsid w:val="00DE472B"/>
    <w:rsid w:val="00DE4FEA"/>
    <w:rsid w:val="00DE5A8A"/>
    <w:rsid w:val="00DE69E3"/>
    <w:rsid w:val="00DE73A3"/>
    <w:rsid w:val="00DE75DC"/>
    <w:rsid w:val="00DE7C73"/>
    <w:rsid w:val="00DF0650"/>
    <w:rsid w:val="00DF07B2"/>
    <w:rsid w:val="00DF11E8"/>
    <w:rsid w:val="00DF11EF"/>
    <w:rsid w:val="00DF1E5C"/>
    <w:rsid w:val="00DF2134"/>
    <w:rsid w:val="00DF2D70"/>
    <w:rsid w:val="00DF3AE2"/>
    <w:rsid w:val="00DF53BD"/>
    <w:rsid w:val="00DF5D55"/>
    <w:rsid w:val="00DF64B9"/>
    <w:rsid w:val="00DF658E"/>
    <w:rsid w:val="00DF73F7"/>
    <w:rsid w:val="00DF7E86"/>
    <w:rsid w:val="00E0017D"/>
    <w:rsid w:val="00E00BF7"/>
    <w:rsid w:val="00E00DFD"/>
    <w:rsid w:val="00E01453"/>
    <w:rsid w:val="00E01596"/>
    <w:rsid w:val="00E02E05"/>
    <w:rsid w:val="00E03383"/>
    <w:rsid w:val="00E03A5E"/>
    <w:rsid w:val="00E03F37"/>
    <w:rsid w:val="00E04A93"/>
    <w:rsid w:val="00E04DE3"/>
    <w:rsid w:val="00E05818"/>
    <w:rsid w:val="00E0662F"/>
    <w:rsid w:val="00E06AC7"/>
    <w:rsid w:val="00E06F47"/>
    <w:rsid w:val="00E10BBA"/>
    <w:rsid w:val="00E10E85"/>
    <w:rsid w:val="00E11202"/>
    <w:rsid w:val="00E127FA"/>
    <w:rsid w:val="00E12BEF"/>
    <w:rsid w:val="00E13280"/>
    <w:rsid w:val="00E150C3"/>
    <w:rsid w:val="00E15C67"/>
    <w:rsid w:val="00E15D5B"/>
    <w:rsid w:val="00E16CFA"/>
    <w:rsid w:val="00E16DD0"/>
    <w:rsid w:val="00E1712F"/>
    <w:rsid w:val="00E1742F"/>
    <w:rsid w:val="00E17B47"/>
    <w:rsid w:val="00E17D1E"/>
    <w:rsid w:val="00E17EC1"/>
    <w:rsid w:val="00E20A83"/>
    <w:rsid w:val="00E2103C"/>
    <w:rsid w:val="00E21B5D"/>
    <w:rsid w:val="00E22ACE"/>
    <w:rsid w:val="00E22FBE"/>
    <w:rsid w:val="00E235C3"/>
    <w:rsid w:val="00E24357"/>
    <w:rsid w:val="00E2509C"/>
    <w:rsid w:val="00E25D70"/>
    <w:rsid w:val="00E275BD"/>
    <w:rsid w:val="00E3007B"/>
    <w:rsid w:val="00E305F5"/>
    <w:rsid w:val="00E30EB0"/>
    <w:rsid w:val="00E31ACC"/>
    <w:rsid w:val="00E32CEA"/>
    <w:rsid w:val="00E3392F"/>
    <w:rsid w:val="00E34C99"/>
    <w:rsid w:val="00E36096"/>
    <w:rsid w:val="00E3635F"/>
    <w:rsid w:val="00E36FF9"/>
    <w:rsid w:val="00E37837"/>
    <w:rsid w:val="00E37AEB"/>
    <w:rsid w:val="00E3B20C"/>
    <w:rsid w:val="00E3C990"/>
    <w:rsid w:val="00E403B4"/>
    <w:rsid w:val="00E4134E"/>
    <w:rsid w:val="00E41A55"/>
    <w:rsid w:val="00E41B66"/>
    <w:rsid w:val="00E42779"/>
    <w:rsid w:val="00E432F6"/>
    <w:rsid w:val="00E46266"/>
    <w:rsid w:val="00E4668B"/>
    <w:rsid w:val="00E4721E"/>
    <w:rsid w:val="00E4729A"/>
    <w:rsid w:val="00E47A5C"/>
    <w:rsid w:val="00E47C09"/>
    <w:rsid w:val="00E50127"/>
    <w:rsid w:val="00E50B6B"/>
    <w:rsid w:val="00E50C68"/>
    <w:rsid w:val="00E521B3"/>
    <w:rsid w:val="00E52D39"/>
    <w:rsid w:val="00E53738"/>
    <w:rsid w:val="00E53EC7"/>
    <w:rsid w:val="00E544FC"/>
    <w:rsid w:val="00E54655"/>
    <w:rsid w:val="00E55185"/>
    <w:rsid w:val="00E55F87"/>
    <w:rsid w:val="00E56322"/>
    <w:rsid w:val="00E565A0"/>
    <w:rsid w:val="00E5959F"/>
    <w:rsid w:val="00E6022C"/>
    <w:rsid w:val="00E60B6F"/>
    <w:rsid w:val="00E642F2"/>
    <w:rsid w:val="00E645E5"/>
    <w:rsid w:val="00E64764"/>
    <w:rsid w:val="00E66243"/>
    <w:rsid w:val="00E671E6"/>
    <w:rsid w:val="00E676DC"/>
    <w:rsid w:val="00E67F0E"/>
    <w:rsid w:val="00E67F82"/>
    <w:rsid w:val="00E7170F"/>
    <w:rsid w:val="00E71A72"/>
    <w:rsid w:val="00E71DE1"/>
    <w:rsid w:val="00E72147"/>
    <w:rsid w:val="00E722F3"/>
    <w:rsid w:val="00E724D7"/>
    <w:rsid w:val="00E738A5"/>
    <w:rsid w:val="00E73924"/>
    <w:rsid w:val="00E739D2"/>
    <w:rsid w:val="00E73F70"/>
    <w:rsid w:val="00E73FC5"/>
    <w:rsid w:val="00E74715"/>
    <w:rsid w:val="00E748B3"/>
    <w:rsid w:val="00E74B56"/>
    <w:rsid w:val="00E7670A"/>
    <w:rsid w:val="00E769DB"/>
    <w:rsid w:val="00E76D22"/>
    <w:rsid w:val="00E779AE"/>
    <w:rsid w:val="00E80A61"/>
    <w:rsid w:val="00E80B56"/>
    <w:rsid w:val="00E811C0"/>
    <w:rsid w:val="00E81CCB"/>
    <w:rsid w:val="00E81E42"/>
    <w:rsid w:val="00E82030"/>
    <w:rsid w:val="00E83853"/>
    <w:rsid w:val="00E84FBC"/>
    <w:rsid w:val="00E85646"/>
    <w:rsid w:val="00E85647"/>
    <w:rsid w:val="00E85FFF"/>
    <w:rsid w:val="00E864C0"/>
    <w:rsid w:val="00E86998"/>
    <w:rsid w:val="00E86A28"/>
    <w:rsid w:val="00E86C83"/>
    <w:rsid w:val="00E8736F"/>
    <w:rsid w:val="00E8774A"/>
    <w:rsid w:val="00E878E9"/>
    <w:rsid w:val="00E87DB9"/>
    <w:rsid w:val="00E90396"/>
    <w:rsid w:val="00E903C2"/>
    <w:rsid w:val="00E904B8"/>
    <w:rsid w:val="00E90E4A"/>
    <w:rsid w:val="00E90E4C"/>
    <w:rsid w:val="00E90EFB"/>
    <w:rsid w:val="00E9109B"/>
    <w:rsid w:val="00E91341"/>
    <w:rsid w:val="00E91D19"/>
    <w:rsid w:val="00E938CA"/>
    <w:rsid w:val="00E94481"/>
    <w:rsid w:val="00E94B2E"/>
    <w:rsid w:val="00E952CA"/>
    <w:rsid w:val="00E95A7E"/>
    <w:rsid w:val="00E962FB"/>
    <w:rsid w:val="00E97477"/>
    <w:rsid w:val="00EA02A8"/>
    <w:rsid w:val="00EA0678"/>
    <w:rsid w:val="00EA0AE5"/>
    <w:rsid w:val="00EA0CA4"/>
    <w:rsid w:val="00EA177F"/>
    <w:rsid w:val="00EA1B38"/>
    <w:rsid w:val="00EA1ED0"/>
    <w:rsid w:val="00EA297C"/>
    <w:rsid w:val="00EA3980"/>
    <w:rsid w:val="00EA3AFA"/>
    <w:rsid w:val="00EA47D4"/>
    <w:rsid w:val="00EA556F"/>
    <w:rsid w:val="00EA5F1B"/>
    <w:rsid w:val="00EA6C2E"/>
    <w:rsid w:val="00EA74DF"/>
    <w:rsid w:val="00EB0427"/>
    <w:rsid w:val="00EB116D"/>
    <w:rsid w:val="00EB2051"/>
    <w:rsid w:val="00EB23BA"/>
    <w:rsid w:val="00EB24C9"/>
    <w:rsid w:val="00EB2B44"/>
    <w:rsid w:val="00EB3231"/>
    <w:rsid w:val="00EB3AF2"/>
    <w:rsid w:val="00EB47AF"/>
    <w:rsid w:val="00EB6435"/>
    <w:rsid w:val="00EC01DB"/>
    <w:rsid w:val="00EC0453"/>
    <w:rsid w:val="00EC0ADD"/>
    <w:rsid w:val="00EC0C2F"/>
    <w:rsid w:val="00EC0D61"/>
    <w:rsid w:val="00EC2040"/>
    <w:rsid w:val="00EC2234"/>
    <w:rsid w:val="00EC3B0E"/>
    <w:rsid w:val="00EC4293"/>
    <w:rsid w:val="00EC432C"/>
    <w:rsid w:val="00EC4A23"/>
    <w:rsid w:val="00EC4AAB"/>
    <w:rsid w:val="00EC4AE8"/>
    <w:rsid w:val="00EC6180"/>
    <w:rsid w:val="00EC71FE"/>
    <w:rsid w:val="00ED1601"/>
    <w:rsid w:val="00ED25F8"/>
    <w:rsid w:val="00ED35D8"/>
    <w:rsid w:val="00ED443D"/>
    <w:rsid w:val="00ED562C"/>
    <w:rsid w:val="00ED5D29"/>
    <w:rsid w:val="00ED7ED1"/>
    <w:rsid w:val="00EE036E"/>
    <w:rsid w:val="00EE0F3F"/>
    <w:rsid w:val="00EE21B2"/>
    <w:rsid w:val="00EE230E"/>
    <w:rsid w:val="00EE323F"/>
    <w:rsid w:val="00EE43BB"/>
    <w:rsid w:val="00EE4AB8"/>
    <w:rsid w:val="00EE4C3E"/>
    <w:rsid w:val="00EE4F60"/>
    <w:rsid w:val="00EE52EA"/>
    <w:rsid w:val="00EE57DD"/>
    <w:rsid w:val="00EE5FBB"/>
    <w:rsid w:val="00EE6115"/>
    <w:rsid w:val="00EE62F0"/>
    <w:rsid w:val="00EE706C"/>
    <w:rsid w:val="00EE7499"/>
    <w:rsid w:val="00EF1108"/>
    <w:rsid w:val="00EF1199"/>
    <w:rsid w:val="00EF130F"/>
    <w:rsid w:val="00EF1A33"/>
    <w:rsid w:val="00EF3890"/>
    <w:rsid w:val="00EF3E23"/>
    <w:rsid w:val="00EF41E4"/>
    <w:rsid w:val="00EF4D8C"/>
    <w:rsid w:val="00EF640E"/>
    <w:rsid w:val="00EF77B8"/>
    <w:rsid w:val="00EF7828"/>
    <w:rsid w:val="00EF7B1B"/>
    <w:rsid w:val="00EF7FF1"/>
    <w:rsid w:val="00F00494"/>
    <w:rsid w:val="00F00632"/>
    <w:rsid w:val="00F01375"/>
    <w:rsid w:val="00F01528"/>
    <w:rsid w:val="00F02035"/>
    <w:rsid w:val="00F02D31"/>
    <w:rsid w:val="00F02FF5"/>
    <w:rsid w:val="00F03012"/>
    <w:rsid w:val="00F0351E"/>
    <w:rsid w:val="00F04858"/>
    <w:rsid w:val="00F0509C"/>
    <w:rsid w:val="00F05781"/>
    <w:rsid w:val="00F061D7"/>
    <w:rsid w:val="00F0747C"/>
    <w:rsid w:val="00F07743"/>
    <w:rsid w:val="00F1031D"/>
    <w:rsid w:val="00F1043B"/>
    <w:rsid w:val="00F11436"/>
    <w:rsid w:val="00F12827"/>
    <w:rsid w:val="00F13632"/>
    <w:rsid w:val="00F143CF"/>
    <w:rsid w:val="00F14EBD"/>
    <w:rsid w:val="00F15609"/>
    <w:rsid w:val="00F159FB"/>
    <w:rsid w:val="00F15AC1"/>
    <w:rsid w:val="00F2043E"/>
    <w:rsid w:val="00F20CB7"/>
    <w:rsid w:val="00F21396"/>
    <w:rsid w:val="00F225C4"/>
    <w:rsid w:val="00F231C4"/>
    <w:rsid w:val="00F236E4"/>
    <w:rsid w:val="00F2386B"/>
    <w:rsid w:val="00F2410F"/>
    <w:rsid w:val="00F24138"/>
    <w:rsid w:val="00F24EA0"/>
    <w:rsid w:val="00F26734"/>
    <w:rsid w:val="00F26C19"/>
    <w:rsid w:val="00F26C79"/>
    <w:rsid w:val="00F3003C"/>
    <w:rsid w:val="00F319B4"/>
    <w:rsid w:val="00F319FD"/>
    <w:rsid w:val="00F31A06"/>
    <w:rsid w:val="00F323BC"/>
    <w:rsid w:val="00F32541"/>
    <w:rsid w:val="00F32E6C"/>
    <w:rsid w:val="00F32FC9"/>
    <w:rsid w:val="00F33664"/>
    <w:rsid w:val="00F34603"/>
    <w:rsid w:val="00F3601E"/>
    <w:rsid w:val="00F36282"/>
    <w:rsid w:val="00F416CF"/>
    <w:rsid w:val="00F4188F"/>
    <w:rsid w:val="00F430A8"/>
    <w:rsid w:val="00F431BE"/>
    <w:rsid w:val="00F43AAF"/>
    <w:rsid w:val="00F44357"/>
    <w:rsid w:val="00F44C79"/>
    <w:rsid w:val="00F44DD4"/>
    <w:rsid w:val="00F450A9"/>
    <w:rsid w:val="00F46347"/>
    <w:rsid w:val="00F46A6B"/>
    <w:rsid w:val="00F4787D"/>
    <w:rsid w:val="00F47A60"/>
    <w:rsid w:val="00F4E94E"/>
    <w:rsid w:val="00F502BF"/>
    <w:rsid w:val="00F509D7"/>
    <w:rsid w:val="00F50D10"/>
    <w:rsid w:val="00F51194"/>
    <w:rsid w:val="00F51915"/>
    <w:rsid w:val="00F523DD"/>
    <w:rsid w:val="00F526BE"/>
    <w:rsid w:val="00F530E5"/>
    <w:rsid w:val="00F536CD"/>
    <w:rsid w:val="00F53AC8"/>
    <w:rsid w:val="00F5439C"/>
    <w:rsid w:val="00F5445A"/>
    <w:rsid w:val="00F551D0"/>
    <w:rsid w:val="00F55DAC"/>
    <w:rsid w:val="00F55EEF"/>
    <w:rsid w:val="00F563C9"/>
    <w:rsid w:val="00F61104"/>
    <w:rsid w:val="00F6146D"/>
    <w:rsid w:val="00F614DA"/>
    <w:rsid w:val="00F61A3A"/>
    <w:rsid w:val="00F61C28"/>
    <w:rsid w:val="00F61C5F"/>
    <w:rsid w:val="00F62260"/>
    <w:rsid w:val="00F62642"/>
    <w:rsid w:val="00F62968"/>
    <w:rsid w:val="00F636B6"/>
    <w:rsid w:val="00F644A3"/>
    <w:rsid w:val="00F64E82"/>
    <w:rsid w:val="00F6526F"/>
    <w:rsid w:val="00F705F0"/>
    <w:rsid w:val="00F71418"/>
    <w:rsid w:val="00F73FE2"/>
    <w:rsid w:val="00F74CB9"/>
    <w:rsid w:val="00F75122"/>
    <w:rsid w:val="00F75DF3"/>
    <w:rsid w:val="00F76931"/>
    <w:rsid w:val="00F76944"/>
    <w:rsid w:val="00F76A88"/>
    <w:rsid w:val="00F80B0A"/>
    <w:rsid w:val="00F81846"/>
    <w:rsid w:val="00F81861"/>
    <w:rsid w:val="00F81E11"/>
    <w:rsid w:val="00F82467"/>
    <w:rsid w:val="00F82748"/>
    <w:rsid w:val="00F827BC"/>
    <w:rsid w:val="00F8330C"/>
    <w:rsid w:val="00F842E8"/>
    <w:rsid w:val="00F84DB6"/>
    <w:rsid w:val="00F85584"/>
    <w:rsid w:val="00F8631D"/>
    <w:rsid w:val="00F86473"/>
    <w:rsid w:val="00F86A9B"/>
    <w:rsid w:val="00F87832"/>
    <w:rsid w:val="00F87996"/>
    <w:rsid w:val="00F91155"/>
    <w:rsid w:val="00F911D4"/>
    <w:rsid w:val="00F91AFE"/>
    <w:rsid w:val="00F91FDF"/>
    <w:rsid w:val="00F9367D"/>
    <w:rsid w:val="00F93861"/>
    <w:rsid w:val="00F939C3"/>
    <w:rsid w:val="00F940E1"/>
    <w:rsid w:val="00F94759"/>
    <w:rsid w:val="00F94F97"/>
    <w:rsid w:val="00F95017"/>
    <w:rsid w:val="00F9578F"/>
    <w:rsid w:val="00F96A22"/>
    <w:rsid w:val="00F96E5B"/>
    <w:rsid w:val="00FA07A9"/>
    <w:rsid w:val="00FA10C1"/>
    <w:rsid w:val="00FA179F"/>
    <w:rsid w:val="00FA22C4"/>
    <w:rsid w:val="00FA2D7D"/>
    <w:rsid w:val="00FA3F31"/>
    <w:rsid w:val="00FA49F2"/>
    <w:rsid w:val="00FA4ACF"/>
    <w:rsid w:val="00FA58E6"/>
    <w:rsid w:val="00FA6B75"/>
    <w:rsid w:val="00FA7BDE"/>
    <w:rsid w:val="00FB2344"/>
    <w:rsid w:val="00FB2529"/>
    <w:rsid w:val="00FB4C83"/>
    <w:rsid w:val="00FB4D7C"/>
    <w:rsid w:val="00FB56CD"/>
    <w:rsid w:val="00FB6FF2"/>
    <w:rsid w:val="00FB7514"/>
    <w:rsid w:val="00FB75D5"/>
    <w:rsid w:val="00FC0805"/>
    <w:rsid w:val="00FC1121"/>
    <w:rsid w:val="00FC11D4"/>
    <w:rsid w:val="00FC129C"/>
    <w:rsid w:val="00FC16F1"/>
    <w:rsid w:val="00FC207E"/>
    <w:rsid w:val="00FC222E"/>
    <w:rsid w:val="00FC22C3"/>
    <w:rsid w:val="00FC341D"/>
    <w:rsid w:val="00FC36FE"/>
    <w:rsid w:val="00FC39A4"/>
    <w:rsid w:val="00FC41FC"/>
    <w:rsid w:val="00FC4355"/>
    <w:rsid w:val="00FC4DB8"/>
    <w:rsid w:val="00FC52BD"/>
    <w:rsid w:val="00FC550E"/>
    <w:rsid w:val="00FC55C0"/>
    <w:rsid w:val="00FC5884"/>
    <w:rsid w:val="00FC6792"/>
    <w:rsid w:val="00FC6C23"/>
    <w:rsid w:val="00FC770E"/>
    <w:rsid w:val="00FC78E7"/>
    <w:rsid w:val="00FD0AEC"/>
    <w:rsid w:val="00FD0B1E"/>
    <w:rsid w:val="00FD0BC7"/>
    <w:rsid w:val="00FD1C92"/>
    <w:rsid w:val="00FD2BBC"/>
    <w:rsid w:val="00FD2BCE"/>
    <w:rsid w:val="00FD2D0B"/>
    <w:rsid w:val="00FD3390"/>
    <w:rsid w:val="00FD4110"/>
    <w:rsid w:val="00FD41C6"/>
    <w:rsid w:val="00FD5162"/>
    <w:rsid w:val="00FD6A89"/>
    <w:rsid w:val="00FD7D11"/>
    <w:rsid w:val="00FE0D55"/>
    <w:rsid w:val="00FE344B"/>
    <w:rsid w:val="00FE3BD9"/>
    <w:rsid w:val="00FE3D87"/>
    <w:rsid w:val="00FE47F6"/>
    <w:rsid w:val="00FE4A16"/>
    <w:rsid w:val="00FE5B38"/>
    <w:rsid w:val="00FE65BE"/>
    <w:rsid w:val="00FE741B"/>
    <w:rsid w:val="00FE74AE"/>
    <w:rsid w:val="00FE75F3"/>
    <w:rsid w:val="00FE7610"/>
    <w:rsid w:val="00FE7BBA"/>
    <w:rsid w:val="00FE7DE6"/>
    <w:rsid w:val="00FF0C49"/>
    <w:rsid w:val="00FF197B"/>
    <w:rsid w:val="00FF227F"/>
    <w:rsid w:val="00FF2B0E"/>
    <w:rsid w:val="00FF30B8"/>
    <w:rsid w:val="00FF464A"/>
    <w:rsid w:val="00FF49D5"/>
    <w:rsid w:val="00FF5E6F"/>
    <w:rsid w:val="00FF619C"/>
    <w:rsid w:val="00FF6DC2"/>
    <w:rsid w:val="0100F097"/>
    <w:rsid w:val="0104C7DF"/>
    <w:rsid w:val="0110AF16"/>
    <w:rsid w:val="0116AB99"/>
    <w:rsid w:val="0118917F"/>
    <w:rsid w:val="011B743C"/>
    <w:rsid w:val="0126C1BC"/>
    <w:rsid w:val="012A0D60"/>
    <w:rsid w:val="012D2975"/>
    <w:rsid w:val="013232DB"/>
    <w:rsid w:val="01361A74"/>
    <w:rsid w:val="01379C19"/>
    <w:rsid w:val="013E9531"/>
    <w:rsid w:val="01438110"/>
    <w:rsid w:val="014BD172"/>
    <w:rsid w:val="014E8D92"/>
    <w:rsid w:val="015F67BE"/>
    <w:rsid w:val="0164E35D"/>
    <w:rsid w:val="0165ADB8"/>
    <w:rsid w:val="01699E58"/>
    <w:rsid w:val="016FF3EA"/>
    <w:rsid w:val="0175FC23"/>
    <w:rsid w:val="0183B481"/>
    <w:rsid w:val="0187EE52"/>
    <w:rsid w:val="018E1F19"/>
    <w:rsid w:val="01942D40"/>
    <w:rsid w:val="0194A095"/>
    <w:rsid w:val="019A1E92"/>
    <w:rsid w:val="01A7C17B"/>
    <w:rsid w:val="01B1A88C"/>
    <w:rsid w:val="01B42DD4"/>
    <w:rsid w:val="01C8AE16"/>
    <w:rsid w:val="01EA2D74"/>
    <w:rsid w:val="01F46282"/>
    <w:rsid w:val="01FC3F97"/>
    <w:rsid w:val="01FDA215"/>
    <w:rsid w:val="01FE9ABB"/>
    <w:rsid w:val="01FFB0D8"/>
    <w:rsid w:val="020D8604"/>
    <w:rsid w:val="0214954E"/>
    <w:rsid w:val="0214A783"/>
    <w:rsid w:val="0221CEB5"/>
    <w:rsid w:val="022429D6"/>
    <w:rsid w:val="022DF835"/>
    <w:rsid w:val="0232BB17"/>
    <w:rsid w:val="02458090"/>
    <w:rsid w:val="024C4117"/>
    <w:rsid w:val="025A58E9"/>
    <w:rsid w:val="025DAFBE"/>
    <w:rsid w:val="026C83F4"/>
    <w:rsid w:val="0276F96F"/>
    <w:rsid w:val="028FC58E"/>
    <w:rsid w:val="029134FB"/>
    <w:rsid w:val="0296CC1A"/>
    <w:rsid w:val="029B829F"/>
    <w:rsid w:val="029F7ADA"/>
    <w:rsid w:val="02AE54D2"/>
    <w:rsid w:val="02B463B8"/>
    <w:rsid w:val="02BBC1CB"/>
    <w:rsid w:val="02BE9149"/>
    <w:rsid w:val="02C03D1D"/>
    <w:rsid w:val="02C8E791"/>
    <w:rsid w:val="02D4E1B9"/>
    <w:rsid w:val="02D60674"/>
    <w:rsid w:val="02D6423C"/>
    <w:rsid w:val="02DF5980"/>
    <w:rsid w:val="02E41636"/>
    <w:rsid w:val="02E8E062"/>
    <w:rsid w:val="02E9CA01"/>
    <w:rsid w:val="02F74FC3"/>
    <w:rsid w:val="02FCD38E"/>
    <w:rsid w:val="02FE900E"/>
    <w:rsid w:val="0300D1E3"/>
    <w:rsid w:val="0301E26D"/>
    <w:rsid w:val="03032E94"/>
    <w:rsid w:val="0304994D"/>
    <w:rsid w:val="0309BCE1"/>
    <w:rsid w:val="030B68C0"/>
    <w:rsid w:val="0310E28A"/>
    <w:rsid w:val="0314E3F8"/>
    <w:rsid w:val="031F7F9A"/>
    <w:rsid w:val="032C0AC1"/>
    <w:rsid w:val="03329F15"/>
    <w:rsid w:val="0338DC72"/>
    <w:rsid w:val="03394E95"/>
    <w:rsid w:val="033DD4C1"/>
    <w:rsid w:val="034BF804"/>
    <w:rsid w:val="034DA859"/>
    <w:rsid w:val="035273DC"/>
    <w:rsid w:val="03538FC0"/>
    <w:rsid w:val="0354AA07"/>
    <w:rsid w:val="036A1530"/>
    <w:rsid w:val="036AF7AC"/>
    <w:rsid w:val="036B09E1"/>
    <w:rsid w:val="03706D17"/>
    <w:rsid w:val="0375124B"/>
    <w:rsid w:val="03767682"/>
    <w:rsid w:val="0385BA2C"/>
    <w:rsid w:val="0385FCCF"/>
    <w:rsid w:val="039410A0"/>
    <w:rsid w:val="0394C8D6"/>
    <w:rsid w:val="03A13DF8"/>
    <w:rsid w:val="03A4A84F"/>
    <w:rsid w:val="03AA9D47"/>
    <w:rsid w:val="03AEEF39"/>
    <w:rsid w:val="03AEF005"/>
    <w:rsid w:val="03B1A32A"/>
    <w:rsid w:val="03B35A8E"/>
    <w:rsid w:val="03C73DA4"/>
    <w:rsid w:val="03CEBFC6"/>
    <w:rsid w:val="03D4DDCA"/>
    <w:rsid w:val="03D67859"/>
    <w:rsid w:val="03D9A4F8"/>
    <w:rsid w:val="03DC2B16"/>
    <w:rsid w:val="03E62B47"/>
    <w:rsid w:val="03EB193D"/>
    <w:rsid w:val="03F6DC72"/>
    <w:rsid w:val="040DBD9E"/>
    <w:rsid w:val="0412CF7D"/>
    <w:rsid w:val="041A876E"/>
    <w:rsid w:val="0427DA49"/>
    <w:rsid w:val="042BE8F2"/>
    <w:rsid w:val="042D1E64"/>
    <w:rsid w:val="043431CE"/>
    <w:rsid w:val="04399EBD"/>
    <w:rsid w:val="043CA684"/>
    <w:rsid w:val="043D393A"/>
    <w:rsid w:val="04412467"/>
    <w:rsid w:val="044BA748"/>
    <w:rsid w:val="044CEDA0"/>
    <w:rsid w:val="0454D2C0"/>
    <w:rsid w:val="04621EBC"/>
    <w:rsid w:val="046B9B22"/>
    <w:rsid w:val="046E1469"/>
    <w:rsid w:val="047203FC"/>
    <w:rsid w:val="0487D4AE"/>
    <w:rsid w:val="048B8F67"/>
    <w:rsid w:val="049145BC"/>
    <w:rsid w:val="0496D47F"/>
    <w:rsid w:val="04A52248"/>
    <w:rsid w:val="04A97B90"/>
    <w:rsid w:val="04B038BC"/>
    <w:rsid w:val="04C0B068"/>
    <w:rsid w:val="04D1EB8D"/>
    <w:rsid w:val="04D6C044"/>
    <w:rsid w:val="04DBE4D8"/>
    <w:rsid w:val="04DC255E"/>
    <w:rsid w:val="04ED360E"/>
    <w:rsid w:val="04F3D17F"/>
    <w:rsid w:val="04F980E2"/>
    <w:rsid w:val="04FB5DF4"/>
    <w:rsid w:val="04FEBCD7"/>
    <w:rsid w:val="04FF3EBE"/>
    <w:rsid w:val="05000B17"/>
    <w:rsid w:val="0500279F"/>
    <w:rsid w:val="0500F34E"/>
    <w:rsid w:val="05031212"/>
    <w:rsid w:val="0503F236"/>
    <w:rsid w:val="05109A30"/>
    <w:rsid w:val="051101EC"/>
    <w:rsid w:val="05152146"/>
    <w:rsid w:val="0515ACD5"/>
    <w:rsid w:val="0528DBB8"/>
    <w:rsid w:val="052D6FE2"/>
    <w:rsid w:val="052E29C9"/>
    <w:rsid w:val="0530A7B9"/>
    <w:rsid w:val="05376EBF"/>
    <w:rsid w:val="054240FB"/>
    <w:rsid w:val="05552A3D"/>
    <w:rsid w:val="05573FDC"/>
    <w:rsid w:val="05621E47"/>
    <w:rsid w:val="0562B78D"/>
    <w:rsid w:val="0570C898"/>
    <w:rsid w:val="0571B36D"/>
    <w:rsid w:val="0573B95A"/>
    <w:rsid w:val="057403D1"/>
    <w:rsid w:val="057E7491"/>
    <w:rsid w:val="0580C092"/>
    <w:rsid w:val="0582F744"/>
    <w:rsid w:val="05864CEA"/>
    <w:rsid w:val="058DE683"/>
    <w:rsid w:val="058E7FEB"/>
    <w:rsid w:val="05970FF7"/>
    <w:rsid w:val="059D0046"/>
    <w:rsid w:val="05A5127D"/>
    <w:rsid w:val="05A618BF"/>
    <w:rsid w:val="05A91DEE"/>
    <w:rsid w:val="05AF4465"/>
    <w:rsid w:val="05B405C3"/>
    <w:rsid w:val="05BA9720"/>
    <w:rsid w:val="05C598CC"/>
    <w:rsid w:val="05C83790"/>
    <w:rsid w:val="05C9B07B"/>
    <w:rsid w:val="05CAFBBF"/>
    <w:rsid w:val="05CD459C"/>
    <w:rsid w:val="05CE9284"/>
    <w:rsid w:val="05D0A0D9"/>
    <w:rsid w:val="05DA0AEE"/>
    <w:rsid w:val="05DE668C"/>
    <w:rsid w:val="05E8AC3A"/>
    <w:rsid w:val="05EDD2C0"/>
    <w:rsid w:val="05FAF202"/>
    <w:rsid w:val="0600F421"/>
    <w:rsid w:val="06023B29"/>
    <w:rsid w:val="06063679"/>
    <w:rsid w:val="0610DF67"/>
    <w:rsid w:val="0619E99B"/>
    <w:rsid w:val="0620099E"/>
    <w:rsid w:val="0625E4BA"/>
    <w:rsid w:val="063D5CDA"/>
    <w:rsid w:val="06417450"/>
    <w:rsid w:val="06426FB3"/>
    <w:rsid w:val="0643C776"/>
    <w:rsid w:val="06492F67"/>
    <w:rsid w:val="0662556C"/>
    <w:rsid w:val="066526B9"/>
    <w:rsid w:val="0672652B"/>
    <w:rsid w:val="0674D288"/>
    <w:rsid w:val="067E3667"/>
    <w:rsid w:val="067FAFBD"/>
    <w:rsid w:val="069A4108"/>
    <w:rsid w:val="06A1398C"/>
    <w:rsid w:val="06A6E13B"/>
    <w:rsid w:val="06AA14F2"/>
    <w:rsid w:val="06B13E3A"/>
    <w:rsid w:val="06B19932"/>
    <w:rsid w:val="06B8C513"/>
    <w:rsid w:val="06B91B4E"/>
    <w:rsid w:val="06C24989"/>
    <w:rsid w:val="06C28C61"/>
    <w:rsid w:val="06C2CCFE"/>
    <w:rsid w:val="06C7D577"/>
    <w:rsid w:val="06CF9213"/>
    <w:rsid w:val="06D463B4"/>
    <w:rsid w:val="06D91BF7"/>
    <w:rsid w:val="06DB9CAC"/>
    <w:rsid w:val="06E8C314"/>
    <w:rsid w:val="06EB5AC3"/>
    <w:rsid w:val="06ED7734"/>
    <w:rsid w:val="06F26872"/>
    <w:rsid w:val="06F41CD4"/>
    <w:rsid w:val="06F9EC0C"/>
    <w:rsid w:val="06FBA121"/>
    <w:rsid w:val="06FDBAF9"/>
    <w:rsid w:val="0700CCCF"/>
    <w:rsid w:val="0702EDF1"/>
    <w:rsid w:val="0705392B"/>
    <w:rsid w:val="0705F94D"/>
    <w:rsid w:val="070A6871"/>
    <w:rsid w:val="0711B544"/>
    <w:rsid w:val="071335A8"/>
    <w:rsid w:val="071D00D8"/>
    <w:rsid w:val="071E30E2"/>
    <w:rsid w:val="07217C6F"/>
    <w:rsid w:val="0722D6A0"/>
    <w:rsid w:val="072572D9"/>
    <w:rsid w:val="072848F0"/>
    <w:rsid w:val="0729C766"/>
    <w:rsid w:val="072A93FF"/>
    <w:rsid w:val="0734849B"/>
    <w:rsid w:val="0734959D"/>
    <w:rsid w:val="074C09F9"/>
    <w:rsid w:val="075CB184"/>
    <w:rsid w:val="0760F97A"/>
    <w:rsid w:val="076118BE"/>
    <w:rsid w:val="076FE1FE"/>
    <w:rsid w:val="07752EAF"/>
    <w:rsid w:val="07864A90"/>
    <w:rsid w:val="0787E949"/>
    <w:rsid w:val="078CFBA0"/>
    <w:rsid w:val="0792E326"/>
    <w:rsid w:val="07A8990D"/>
    <w:rsid w:val="07BF6630"/>
    <w:rsid w:val="07C673C6"/>
    <w:rsid w:val="07CAC35F"/>
    <w:rsid w:val="07CF17D2"/>
    <w:rsid w:val="07D54916"/>
    <w:rsid w:val="07EAD6AC"/>
    <w:rsid w:val="07EBC6EF"/>
    <w:rsid w:val="07F50E28"/>
    <w:rsid w:val="07FBB70B"/>
    <w:rsid w:val="080643EC"/>
    <w:rsid w:val="0806A83F"/>
    <w:rsid w:val="0812A125"/>
    <w:rsid w:val="08143ACE"/>
    <w:rsid w:val="081885DD"/>
    <w:rsid w:val="081F9C08"/>
    <w:rsid w:val="0820230D"/>
    <w:rsid w:val="08284F6B"/>
    <w:rsid w:val="0829579D"/>
    <w:rsid w:val="0831ABAF"/>
    <w:rsid w:val="0834DD26"/>
    <w:rsid w:val="083B8F7A"/>
    <w:rsid w:val="083C3BA7"/>
    <w:rsid w:val="083F9F66"/>
    <w:rsid w:val="0840E7C2"/>
    <w:rsid w:val="0855E5DA"/>
    <w:rsid w:val="085F59B8"/>
    <w:rsid w:val="086371F2"/>
    <w:rsid w:val="08659E5D"/>
    <w:rsid w:val="086A300B"/>
    <w:rsid w:val="086EA789"/>
    <w:rsid w:val="087BD83A"/>
    <w:rsid w:val="087E0946"/>
    <w:rsid w:val="0888D97A"/>
    <w:rsid w:val="08922700"/>
    <w:rsid w:val="0893FF94"/>
    <w:rsid w:val="08951A78"/>
    <w:rsid w:val="089533D7"/>
    <w:rsid w:val="08A057EC"/>
    <w:rsid w:val="08A4DA87"/>
    <w:rsid w:val="08AB122D"/>
    <w:rsid w:val="08B06D0E"/>
    <w:rsid w:val="08B36312"/>
    <w:rsid w:val="08B57027"/>
    <w:rsid w:val="08BFDF9D"/>
    <w:rsid w:val="08CA6F9C"/>
    <w:rsid w:val="08DE6DC2"/>
    <w:rsid w:val="08E14E3A"/>
    <w:rsid w:val="08E21014"/>
    <w:rsid w:val="08E93D40"/>
    <w:rsid w:val="08F15134"/>
    <w:rsid w:val="08F86F11"/>
    <w:rsid w:val="08F9A867"/>
    <w:rsid w:val="09003979"/>
    <w:rsid w:val="09019643"/>
    <w:rsid w:val="09040C53"/>
    <w:rsid w:val="0904110B"/>
    <w:rsid w:val="090C1EB8"/>
    <w:rsid w:val="090E3514"/>
    <w:rsid w:val="090E5FD8"/>
    <w:rsid w:val="0913FA7D"/>
    <w:rsid w:val="091D23B0"/>
    <w:rsid w:val="0928A876"/>
    <w:rsid w:val="092D6C6F"/>
    <w:rsid w:val="09398AF1"/>
    <w:rsid w:val="0941ED6C"/>
    <w:rsid w:val="0942EE19"/>
    <w:rsid w:val="094A899F"/>
    <w:rsid w:val="094F39CC"/>
    <w:rsid w:val="094F3BA3"/>
    <w:rsid w:val="09652D67"/>
    <w:rsid w:val="09683457"/>
    <w:rsid w:val="096A53CE"/>
    <w:rsid w:val="096CCA41"/>
    <w:rsid w:val="097B374D"/>
    <w:rsid w:val="097F8BB9"/>
    <w:rsid w:val="09845F0A"/>
    <w:rsid w:val="0984DCAB"/>
    <w:rsid w:val="0984E7FD"/>
    <w:rsid w:val="09878553"/>
    <w:rsid w:val="0989FE5B"/>
    <w:rsid w:val="098AB660"/>
    <w:rsid w:val="098FBA2C"/>
    <w:rsid w:val="0991A1DA"/>
    <w:rsid w:val="0992A48A"/>
    <w:rsid w:val="0995063F"/>
    <w:rsid w:val="09A52ACF"/>
    <w:rsid w:val="09A66DFC"/>
    <w:rsid w:val="09A7841F"/>
    <w:rsid w:val="09AD2DAA"/>
    <w:rsid w:val="09B615AD"/>
    <w:rsid w:val="09BC6B0E"/>
    <w:rsid w:val="09C227F9"/>
    <w:rsid w:val="09C3D38D"/>
    <w:rsid w:val="09C7FE6B"/>
    <w:rsid w:val="09CD981F"/>
    <w:rsid w:val="09CDE65A"/>
    <w:rsid w:val="09D31B1C"/>
    <w:rsid w:val="09D5B331"/>
    <w:rsid w:val="09D9DC20"/>
    <w:rsid w:val="09DBB22B"/>
    <w:rsid w:val="09DE3E0F"/>
    <w:rsid w:val="09DE7886"/>
    <w:rsid w:val="09EC16A1"/>
    <w:rsid w:val="09EC491E"/>
    <w:rsid w:val="09EE057D"/>
    <w:rsid w:val="09FCD752"/>
    <w:rsid w:val="09FEAA56"/>
    <w:rsid w:val="09FF7D3E"/>
    <w:rsid w:val="0A05012D"/>
    <w:rsid w:val="0A0A87A5"/>
    <w:rsid w:val="0A0B8234"/>
    <w:rsid w:val="0A0BEB6F"/>
    <w:rsid w:val="0A0E1058"/>
    <w:rsid w:val="0A0F8011"/>
    <w:rsid w:val="0A13F5B5"/>
    <w:rsid w:val="0A15D913"/>
    <w:rsid w:val="0A1FEDE1"/>
    <w:rsid w:val="0A21969D"/>
    <w:rsid w:val="0A21AA5B"/>
    <w:rsid w:val="0A242ACB"/>
    <w:rsid w:val="0A29B1F7"/>
    <w:rsid w:val="0A2A9898"/>
    <w:rsid w:val="0A32CCFB"/>
    <w:rsid w:val="0A3C0E84"/>
    <w:rsid w:val="0A413BD9"/>
    <w:rsid w:val="0A4813AE"/>
    <w:rsid w:val="0A4F4BCD"/>
    <w:rsid w:val="0A53896E"/>
    <w:rsid w:val="0A5F22A2"/>
    <w:rsid w:val="0A6EAE0D"/>
    <w:rsid w:val="0A701DD7"/>
    <w:rsid w:val="0A7159D8"/>
    <w:rsid w:val="0A7362BE"/>
    <w:rsid w:val="0A7717C7"/>
    <w:rsid w:val="0A781778"/>
    <w:rsid w:val="0A78FA4C"/>
    <w:rsid w:val="0A7B2252"/>
    <w:rsid w:val="0A7B4AD7"/>
    <w:rsid w:val="0A7EF3DF"/>
    <w:rsid w:val="0A879C9E"/>
    <w:rsid w:val="0A916B86"/>
    <w:rsid w:val="0A96F0D8"/>
    <w:rsid w:val="0A9C3BB2"/>
    <w:rsid w:val="0AA14E86"/>
    <w:rsid w:val="0AA25DC6"/>
    <w:rsid w:val="0AA6B832"/>
    <w:rsid w:val="0AA9CFE9"/>
    <w:rsid w:val="0AAC2942"/>
    <w:rsid w:val="0AB5C260"/>
    <w:rsid w:val="0ABA3BB6"/>
    <w:rsid w:val="0AC6BDD0"/>
    <w:rsid w:val="0AD9F716"/>
    <w:rsid w:val="0AE42A1C"/>
    <w:rsid w:val="0AE581DD"/>
    <w:rsid w:val="0AE66321"/>
    <w:rsid w:val="0AE763A7"/>
    <w:rsid w:val="0AF43C31"/>
    <w:rsid w:val="0AFC2CAD"/>
    <w:rsid w:val="0B01B967"/>
    <w:rsid w:val="0B0C79AD"/>
    <w:rsid w:val="0B1FCFBE"/>
    <w:rsid w:val="0B22F91D"/>
    <w:rsid w:val="0B236682"/>
    <w:rsid w:val="0B2523BD"/>
    <w:rsid w:val="0B2C2DCB"/>
    <w:rsid w:val="0B2CDBE3"/>
    <w:rsid w:val="0B301770"/>
    <w:rsid w:val="0B324BD4"/>
    <w:rsid w:val="0B36E76A"/>
    <w:rsid w:val="0B376337"/>
    <w:rsid w:val="0B3952BA"/>
    <w:rsid w:val="0B3DB06F"/>
    <w:rsid w:val="0B4050D3"/>
    <w:rsid w:val="0B444276"/>
    <w:rsid w:val="0B4BA602"/>
    <w:rsid w:val="0B4C6ACA"/>
    <w:rsid w:val="0B50EBC5"/>
    <w:rsid w:val="0B512A8C"/>
    <w:rsid w:val="0B585647"/>
    <w:rsid w:val="0B60FD40"/>
    <w:rsid w:val="0B61CB23"/>
    <w:rsid w:val="0B61F2EE"/>
    <w:rsid w:val="0B648070"/>
    <w:rsid w:val="0B69643A"/>
    <w:rsid w:val="0B6ABF4C"/>
    <w:rsid w:val="0B6C0644"/>
    <w:rsid w:val="0B7078E5"/>
    <w:rsid w:val="0B718ED2"/>
    <w:rsid w:val="0B726F7E"/>
    <w:rsid w:val="0B7B1B4D"/>
    <w:rsid w:val="0B865A1E"/>
    <w:rsid w:val="0B993B52"/>
    <w:rsid w:val="0BA5D14B"/>
    <w:rsid w:val="0BA74B8E"/>
    <w:rsid w:val="0BB352AA"/>
    <w:rsid w:val="0BB4AB17"/>
    <w:rsid w:val="0BD103B6"/>
    <w:rsid w:val="0BD7E5C9"/>
    <w:rsid w:val="0BDC894E"/>
    <w:rsid w:val="0BDE5A64"/>
    <w:rsid w:val="0BE2E2B4"/>
    <w:rsid w:val="0BE69B7F"/>
    <w:rsid w:val="0BED7EF7"/>
    <w:rsid w:val="0BEF83B4"/>
    <w:rsid w:val="0BF380BB"/>
    <w:rsid w:val="0BF77436"/>
    <w:rsid w:val="0BFD122D"/>
    <w:rsid w:val="0C0535C7"/>
    <w:rsid w:val="0C114A89"/>
    <w:rsid w:val="0C1483D0"/>
    <w:rsid w:val="0C18D956"/>
    <w:rsid w:val="0C1A0366"/>
    <w:rsid w:val="0C1C5CD1"/>
    <w:rsid w:val="0C1C7B6E"/>
    <w:rsid w:val="0C258E9F"/>
    <w:rsid w:val="0C268E89"/>
    <w:rsid w:val="0C322FCA"/>
    <w:rsid w:val="0C339BE4"/>
    <w:rsid w:val="0C38FC90"/>
    <w:rsid w:val="0C3A40D2"/>
    <w:rsid w:val="0C3C1DB9"/>
    <w:rsid w:val="0C3C2901"/>
    <w:rsid w:val="0C483371"/>
    <w:rsid w:val="0C5247A3"/>
    <w:rsid w:val="0C544E4E"/>
    <w:rsid w:val="0C5761B3"/>
    <w:rsid w:val="0C578F52"/>
    <w:rsid w:val="0C5BCBD2"/>
    <w:rsid w:val="0C721DA4"/>
    <w:rsid w:val="0C779241"/>
    <w:rsid w:val="0C7C39D4"/>
    <w:rsid w:val="0C854A25"/>
    <w:rsid w:val="0C8CD093"/>
    <w:rsid w:val="0C92EEC6"/>
    <w:rsid w:val="0C9384C5"/>
    <w:rsid w:val="0CA5706A"/>
    <w:rsid w:val="0CB0D491"/>
    <w:rsid w:val="0CB8B2F7"/>
    <w:rsid w:val="0CBDDCC9"/>
    <w:rsid w:val="0CC4717B"/>
    <w:rsid w:val="0CC86F28"/>
    <w:rsid w:val="0CCA69C5"/>
    <w:rsid w:val="0CCCC4AA"/>
    <w:rsid w:val="0CD4D5C5"/>
    <w:rsid w:val="0CD68AA6"/>
    <w:rsid w:val="0CD8D364"/>
    <w:rsid w:val="0CDCFE33"/>
    <w:rsid w:val="0CDED2A1"/>
    <w:rsid w:val="0CE7F150"/>
    <w:rsid w:val="0CEA4455"/>
    <w:rsid w:val="0CF37238"/>
    <w:rsid w:val="0CFB7767"/>
    <w:rsid w:val="0CFCA19D"/>
    <w:rsid w:val="0D00B359"/>
    <w:rsid w:val="0D0212D5"/>
    <w:rsid w:val="0D0320D9"/>
    <w:rsid w:val="0D140265"/>
    <w:rsid w:val="0D1534D7"/>
    <w:rsid w:val="0D197AD5"/>
    <w:rsid w:val="0D1AC3C4"/>
    <w:rsid w:val="0D230798"/>
    <w:rsid w:val="0D238CF0"/>
    <w:rsid w:val="0D378C2A"/>
    <w:rsid w:val="0D410750"/>
    <w:rsid w:val="0D431081"/>
    <w:rsid w:val="0D490A35"/>
    <w:rsid w:val="0D4FED87"/>
    <w:rsid w:val="0D506DF6"/>
    <w:rsid w:val="0D5D8BE9"/>
    <w:rsid w:val="0D5F1B26"/>
    <w:rsid w:val="0D607FA0"/>
    <w:rsid w:val="0D681C1B"/>
    <w:rsid w:val="0D6C811D"/>
    <w:rsid w:val="0D79390D"/>
    <w:rsid w:val="0D7D7CCA"/>
    <w:rsid w:val="0D81F8BC"/>
    <w:rsid w:val="0D90937E"/>
    <w:rsid w:val="0D90DA68"/>
    <w:rsid w:val="0D938391"/>
    <w:rsid w:val="0DA356FA"/>
    <w:rsid w:val="0DAA3835"/>
    <w:rsid w:val="0DB26C48"/>
    <w:rsid w:val="0DBF869A"/>
    <w:rsid w:val="0DC46CD0"/>
    <w:rsid w:val="0DCCB753"/>
    <w:rsid w:val="0DDCDCB2"/>
    <w:rsid w:val="0DE0F79F"/>
    <w:rsid w:val="0DE8EEC3"/>
    <w:rsid w:val="0DF4A3B2"/>
    <w:rsid w:val="0DF4D53E"/>
    <w:rsid w:val="0DF6C321"/>
    <w:rsid w:val="0DFBA0A6"/>
    <w:rsid w:val="0E0C4F73"/>
    <w:rsid w:val="0E15537F"/>
    <w:rsid w:val="0E180962"/>
    <w:rsid w:val="0E1C9243"/>
    <w:rsid w:val="0E1CB649"/>
    <w:rsid w:val="0E2503FC"/>
    <w:rsid w:val="0E257807"/>
    <w:rsid w:val="0E2671E9"/>
    <w:rsid w:val="0E283CEC"/>
    <w:rsid w:val="0E2ADBD0"/>
    <w:rsid w:val="0E2FA16B"/>
    <w:rsid w:val="0E35D5E8"/>
    <w:rsid w:val="0E41076D"/>
    <w:rsid w:val="0E420EA6"/>
    <w:rsid w:val="0E4E6B6D"/>
    <w:rsid w:val="0E59A609"/>
    <w:rsid w:val="0E5E4F39"/>
    <w:rsid w:val="0E5E5F0D"/>
    <w:rsid w:val="0E6232C0"/>
    <w:rsid w:val="0E6534C2"/>
    <w:rsid w:val="0E6A839A"/>
    <w:rsid w:val="0E7773CE"/>
    <w:rsid w:val="0E7A4CA5"/>
    <w:rsid w:val="0E7A64C4"/>
    <w:rsid w:val="0E7E8285"/>
    <w:rsid w:val="0E831C5A"/>
    <w:rsid w:val="0E872D69"/>
    <w:rsid w:val="0E87A6B5"/>
    <w:rsid w:val="0E87DCE0"/>
    <w:rsid w:val="0E90E3D8"/>
    <w:rsid w:val="0E917E9A"/>
    <w:rsid w:val="0E93166C"/>
    <w:rsid w:val="0E9D9EFF"/>
    <w:rsid w:val="0EC28B91"/>
    <w:rsid w:val="0EC4C066"/>
    <w:rsid w:val="0ED47C42"/>
    <w:rsid w:val="0ED63460"/>
    <w:rsid w:val="0EDDF3D7"/>
    <w:rsid w:val="0EE0B18E"/>
    <w:rsid w:val="0EE5C83A"/>
    <w:rsid w:val="0EE77B48"/>
    <w:rsid w:val="0EFAF271"/>
    <w:rsid w:val="0EFD6069"/>
    <w:rsid w:val="0F062D44"/>
    <w:rsid w:val="0F1752D8"/>
    <w:rsid w:val="0F395619"/>
    <w:rsid w:val="0F3A332C"/>
    <w:rsid w:val="0F3FBCD0"/>
    <w:rsid w:val="0F40818E"/>
    <w:rsid w:val="0F441724"/>
    <w:rsid w:val="0F46AAB1"/>
    <w:rsid w:val="0F4D9A61"/>
    <w:rsid w:val="0F4E5D71"/>
    <w:rsid w:val="0F50C156"/>
    <w:rsid w:val="0F53A287"/>
    <w:rsid w:val="0F55D698"/>
    <w:rsid w:val="0F571E45"/>
    <w:rsid w:val="0F5798CE"/>
    <w:rsid w:val="0F58927F"/>
    <w:rsid w:val="0F59EA06"/>
    <w:rsid w:val="0F5A25DF"/>
    <w:rsid w:val="0F5C4822"/>
    <w:rsid w:val="0F60C1D1"/>
    <w:rsid w:val="0F66D135"/>
    <w:rsid w:val="0F69C758"/>
    <w:rsid w:val="0F725FEA"/>
    <w:rsid w:val="0F745B59"/>
    <w:rsid w:val="0F7A670A"/>
    <w:rsid w:val="0F95790A"/>
    <w:rsid w:val="0F963C82"/>
    <w:rsid w:val="0F98432D"/>
    <w:rsid w:val="0F991F7D"/>
    <w:rsid w:val="0FAC622D"/>
    <w:rsid w:val="0FB29BE4"/>
    <w:rsid w:val="0FB756C4"/>
    <w:rsid w:val="0FB86639"/>
    <w:rsid w:val="0FBC7477"/>
    <w:rsid w:val="0FCEE077"/>
    <w:rsid w:val="0FD23DEA"/>
    <w:rsid w:val="0FD9D2E3"/>
    <w:rsid w:val="0FE1A201"/>
    <w:rsid w:val="0FE77CCD"/>
    <w:rsid w:val="0FE832E3"/>
    <w:rsid w:val="0FE8AF0A"/>
    <w:rsid w:val="0FEA9E4C"/>
    <w:rsid w:val="0FEC5997"/>
    <w:rsid w:val="0FF4D66C"/>
    <w:rsid w:val="1001AF1E"/>
    <w:rsid w:val="1006E630"/>
    <w:rsid w:val="10141ECF"/>
    <w:rsid w:val="101A3EB3"/>
    <w:rsid w:val="101F5467"/>
    <w:rsid w:val="10207D1B"/>
    <w:rsid w:val="1023B0BA"/>
    <w:rsid w:val="1036705C"/>
    <w:rsid w:val="103BCF4A"/>
    <w:rsid w:val="1043C0A2"/>
    <w:rsid w:val="104B4851"/>
    <w:rsid w:val="105B41E4"/>
    <w:rsid w:val="1065B4CF"/>
    <w:rsid w:val="10691AB6"/>
    <w:rsid w:val="106D4BA1"/>
    <w:rsid w:val="107083C5"/>
    <w:rsid w:val="107AB8C6"/>
    <w:rsid w:val="107FDC64"/>
    <w:rsid w:val="10801D4E"/>
    <w:rsid w:val="10826562"/>
    <w:rsid w:val="10879F8D"/>
    <w:rsid w:val="1087F3F6"/>
    <w:rsid w:val="108E40EE"/>
    <w:rsid w:val="1098CFF9"/>
    <w:rsid w:val="109910C0"/>
    <w:rsid w:val="109C8ACF"/>
    <w:rsid w:val="10A66145"/>
    <w:rsid w:val="10A6AA92"/>
    <w:rsid w:val="10A78BC6"/>
    <w:rsid w:val="10A9A478"/>
    <w:rsid w:val="10AC87AF"/>
    <w:rsid w:val="10AD0177"/>
    <w:rsid w:val="10B11121"/>
    <w:rsid w:val="10B5ED8A"/>
    <w:rsid w:val="10C42328"/>
    <w:rsid w:val="10C5D72F"/>
    <w:rsid w:val="10C8597B"/>
    <w:rsid w:val="10CAC900"/>
    <w:rsid w:val="10DD379B"/>
    <w:rsid w:val="10DE2660"/>
    <w:rsid w:val="10E1FEF1"/>
    <w:rsid w:val="10E64934"/>
    <w:rsid w:val="10EA21FA"/>
    <w:rsid w:val="10EEC1E1"/>
    <w:rsid w:val="10F4AD2F"/>
    <w:rsid w:val="11046FA5"/>
    <w:rsid w:val="11069352"/>
    <w:rsid w:val="110C0E74"/>
    <w:rsid w:val="111222BB"/>
    <w:rsid w:val="1112EE5D"/>
    <w:rsid w:val="11178A35"/>
    <w:rsid w:val="111AC9FA"/>
    <w:rsid w:val="11219049"/>
    <w:rsid w:val="1122773C"/>
    <w:rsid w:val="1125ABFF"/>
    <w:rsid w:val="112A3C7C"/>
    <w:rsid w:val="11344EE5"/>
    <w:rsid w:val="113BB196"/>
    <w:rsid w:val="113C9C79"/>
    <w:rsid w:val="114147EA"/>
    <w:rsid w:val="11435518"/>
    <w:rsid w:val="11478402"/>
    <w:rsid w:val="11525F22"/>
    <w:rsid w:val="11548D1A"/>
    <w:rsid w:val="115AB643"/>
    <w:rsid w:val="115C7374"/>
    <w:rsid w:val="115CE0B5"/>
    <w:rsid w:val="11676250"/>
    <w:rsid w:val="116CECD1"/>
    <w:rsid w:val="11701576"/>
    <w:rsid w:val="117727A5"/>
    <w:rsid w:val="117C6FD3"/>
    <w:rsid w:val="117DB0D4"/>
    <w:rsid w:val="11815C80"/>
    <w:rsid w:val="11818C45"/>
    <w:rsid w:val="119589D8"/>
    <w:rsid w:val="11986505"/>
    <w:rsid w:val="1198A6C0"/>
    <w:rsid w:val="119A1CB1"/>
    <w:rsid w:val="119ADA71"/>
    <w:rsid w:val="119F3968"/>
    <w:rsid w:val="11A4BA5E"/>
    <w:rsid w:val="11AF6DDB"/>
    <w:rsid w:val="11BE3327"/>
    <w:rsid w:val="11C11A60"/>
    <w:rsid w:val="11CAFF23"/>
    <w:rsid w:val="11D358F1"/>
    <w:rsid w:val="11D59F30"/>
    <w:rsid w:val="11D9B937"/>
    <w:rsid w:val="11DB1FF4"/>
    <w:rsid w:val="11DFD2E2"/>
    <w:rsid w:val="11DFF235"/>
    <w:rsid w:val="11ECB741"/>
    <w:rsid w:val="11F430A4"/>
    <w:rsid w:val="11F58B2E"/>
    <w:rsid w:val="11FC3DC3"/>
    <w:rsid w:val="11FF1942"/>
    <w:rsid w:val="1206F150"/>
    <w:rsid w:val="120CAFE3"/>
    <w:rsid w:val="120D8D8F"/>
    <w:rsid w:val="1212DAA8"/>
    <w:rsid w:val="12160A96"/>
    <w:rsid w:val="121A5BB6"/>
    <w:rsid w:val="121D85A7"/>
    <w:rsid w:val="121E9533"/>
    <w:rsid w:val="12214FF7"/>
    <w:rsid w:val="1221DF7F"/>
    <w:rsid w:val="1230B57B"/>
    <w:rsid w:val="12354F9F"/>
    <w:rsid w:val="12369E0E"/>
    <w:rsid w:val="1236C83A"/>
    <w:rsid w:val="123F877A"/>
    <w:rsid w:val="1248FD8A"/>
    <w:rsid w:val="124C6D11"/>
    <w:rsid w:val="12577F41"/>
    <w:rsid w:val="125D704B"/>
    <w:rsid w:val="1266695A"/>
    <w:rsid w:val="12694BB3"/>
    <w:rsid w:val="126F0CC7"/>
    <w:rsid w:val="128D2205"/>
    <w:rsid w:val="12969805"/>
    <w:rsid w:val="1296B7AA"/>
    <w:rsid w:val="1297E55E"/>
    <w:rsid w:val="12A13D11"/>
    <w:rsid w:val="12A388AE"/>
    <w:rsid w:val="12BDE941"/>
    <w:rsid w:val="12C17009"/>
    <w:rsid w:val="12CCB979"/>
    <w:rsid w:val="12D57856"/>
    <w:rsid w:val="12D62F6C"/>
    <w:rsid w:val="12D8231D"/>
    <w:rsid w:val="12D82740"/>
    <w:rsid w:val="12DFE536"/>
    <w:rsid w:val="12E0F731"/>
    <w:rsid w:val="12E2430D"/>
    <w:rsid w:val="12E30685"/>
    <w:rsid w:val="12E4C8A1"/>
    <w:rsid w:val="12EE10D9"/>
    <w:rsid w:val="12EE5DE4"/>
    <w:rsid w:val="12F202A3"/>
    <w:rsid w:val="12F6425D"/>
    <w:rsid w:val="12F901FF"/>
    <w:rsid w:val="13063794"/>
    <w:rsid w:val="1309115B"/>
    <w:rsid w:val="130C8A1D"/>
    <w:rsid w:val="130D223A"/>
    <w:rsid w:val="13184857"/>
    <w:rsid w:val="1318BC21"/>
    <w:rsid w:val="131BA006"/>
    <w:rsid w:val="1322C5E9"/>
    <w:rsid w:val="1322DB71"/>
    <w:rsid w:val="13268C3A"/>
    <w:rsid w:val="133AFB18"/>
    <w:rsid w:val="133E702A"/>
    <w:rsid w:val="133EFF3D"/>
    <w:rsid w:val="13487488"/>
    <w:rsid w:val="13508971"/>
    <w:rsid w:val="1364419A"/>
    <w:rsid w:val="13681FD3"/>
    <w:rsid w:val="13716600"/>
    <w:rsid w:val="1371C73D"/>
    <w:rsid w:val="13732019"/>
    <w:rsid w:val="1379ED81"/>
    <w:rsid w:val="137D20DC"/>
    <w:rsid w:val="138F2061"/>
    <w:rsid w:val="13943E3D"/>
    <w:rsid w:val="1397306D"/>
    <w:rsid w:val="1397571A"/>
    <w:rsid w:val="1398FD2F"/>
    <w:rsid w:val="139FBF92"/>
    <w:rsid w:val="13A798CE"/>
    <w:rsid w:val="13B50C09"/>
    <w:rsid w:val="13B841EF"/>
    <w:rsid w:val="13B8AC13"/>
    <w:rsid w:val="13BFEB46"/>
    <w:rsid w:val="13C079F6"/>
    <w:rsid w:val="13CCC663"/>
    <w:rsid w:val="13D4B02C"/>
    <w:rsid w:val="13DB3357"/>
    <w:rsid w:val="13DF7438"/>
    <w:rsid w:val="13F2D127"/>
    <w:rsid w:val="13F5AE0B"/>
    <w:rsid w:val="13F6323D"/>
    <w:rsid w:val="1400C9B9"/>
    <w:rsid w:val="140A053B"/>
    <w:rsid w:val="141B9091"/>
    <w:rsid w:val="141E31FF"/>
    <w:rsid w:val="141F49ED"/>
    <w:rsid w:val="142630F8"/>
    <w:rsid w:val="1427D84F"/>
    <w:rsid w:val="1432BC0A"/>
    <w:rsid w:val="14352A7D"/>
    <w:rsid w:val="143EDDFB"/>
    <w:rsid w:val="14444C38"/>
    <w:rsid w:val="1449C554"/>
    <w:rsid w:val="144A3EF1"/>
    <w:rsid w:val="145650E7"/>
    <w:rsid w:val="14603B97"/>
    <w:rsid w:val="1461B2C2"/>
    <w:rsid w:val="14630B30"/>
    <w:rsid w:val="146370A4"/>
    <w:rsid w:val="14674CD7"/>
    <w:rsid w:val="1470457A"/>
    <w:rsid w:val="14708C4E"/>
    <w:rsid w:val="1477600F"/>
    <w:rsid w:val="1482AFF7"/>
    <w:rsid w:val="148CA6AC"/>
    <w:rsid w:val="148CC942"/>
    <w:rsid w:val="14931CC0"/>
    <w:rsid w:val="149B4017"/>
    <w:rsid w:val="149ED41B"/>
    <w:rsid w:val="14A2FE31"/>
    <w:rsid w:val="14AC157D"/>
    <w:rsid w:val="14B78E33"/>
    <w:rsid w:val="14BBFAC3"/>
    <w:rsid w:val="14BCA6C0"/>
    <w:rsid w:val="14C2EA19"/>
    <w:rsid w:val="14C8C8BE"/>
    <w:rsid w:val="14D5B161"/>
    <w:rsid w:val="14D74443"/>
    <w:rsid w:val="14DCD3DD"/>
    <w:rsid w:val="14E11446"/>
    <w:rsid w:val="14E1EDF2"/>
    <w:rsid w:val="14EA20FB"/>
    <w:rsid w:val="14EABA7A"/>
    <w:rsid w:val="14EE3148"/>
    <w:rsid w:val="14EE891D"/>
    <w:rsid w:val="14F4523E"/>
    <w:rsid w:val="14F7D9EC"/>
    <w:rsid w:val="14F85372"/>
    <w:rsid w:val="14FB1754"/>
    <w:rsid w:val="14FB2CD1"/>
    <w:rsid w:val="14FE1116"/>
    <w:rsid w:val="1502B5D3"/>
    <w:rsid w:val="1509FC08"/>
    <w:rsid w:val="15207572"/>
    <w:rsid w:val="152A21CF"/>
    <w:rsid w:val="1530AF28"/>
    <w:rsid w:val="155A3620"/>
    <w:rsid w:val="1560EF52"/>
    <w:rsid w:val="15611DED"/>
    <w:rsid w:val="15630B8A"/>
    <w:rsid w:val="15634406"/>
    <w:rsid w:val="15643195"/>
    <w:rsid w:val="156B0750"/>
    <w:rsid w:val="156FFA72"/>
    <w:rsid w:val="157783D5"/>
    <w:rsid w:val="15817A13"/>
    <w:rsid w:val="15827BEF"/>
    <w:rsid w:val="1597B8EC"/>
    <w:rsid w:val="1599861C"/>
    <w:rsid w:val="159C5260"/>
    <w:rsid w:val="15A21A23"/>
    <w:rsid w:val="15A55159"/>
    <w:rsid w:val="15B9130C"/>
    <w:rsid w:val="15BA156F"/>
    <w:rsid w:val="15BD06D3"/>
    <w:rsid w:val="15BFE608"/>
    <w:rsid w:val="15C01A12"/>
    <w:rsid w:val="15C1C081"/>
    <w:rsid w:val="15C2C8FD"/>
    <w:rsid w:val="15C535E2"/>
    <w:rsid w:val="15CCF7D5"/>
    <w:rsid w:val="15CEE855"/>
    <w:rsid w:val="15D1B659"/>
    <w:rsid w:val="15D520FF"/>
    <w:rsid w:val="15D56E44"/>
    <w:rsid w:val="15E1DCED"/>
    <w:rsid w:val="15F9C0F1"/>
    <w:rsid w:val="15FBECF2"/>
    <w:rsid w:val="15FE667B"/>
    <w:rsid w:val="16023B62"/>
    <w:rsid w:val="160BD9DE"/>
    <w:rsid w:val="16109BFA"/>
    <w:rsid w:val="16114858"/>
    <w:rsid w:val="16123117"/>
    <w:rsid w:val="16124BEF"/>
    <w:rsid w:val="16135CA1"/>
    <w:rsid w:val="161603C0"/>
    <w:rsid w:val="1616912C"/>
    <w:rsid w:val="1619311C"/>
    <w:rsid w:val="161CDF10"/>
    <w:rsid w:val="161D5B57"/>
    <w:rsid w:val="161E58FA"/>
    <w:rsid w:val="1624B18E"/>
    <w:rsid w:val="162547EA"/>
    <w:rsid w:val="162F7904"/>
    <w:rsid w:val="16313293"/>
    <w:rsid w:val="16328967"/>
    <w:rsid w:val="164A2A41"/>
    <w:rsid w:val="164D1B2D"/>
    <w:rsid w:val="164DDA9E"/>
    <w:rsid w:val="164F470D"/>
    <w:rsid w:val="1664273D"/>
    <w:rsid w:val="16793CA2"/>
    <w:rsid w:val="167FC715"/>
    <w:rsid w:val="16805398"/>
    <w:rsid w:val="1682D4E4"/>
    <w:rsid w:val="168F326D"/>
    <w:rsid w:val="16A303A1"/>
    <w:rsid w:val="16AC5E89"/>
    <w:rsid w:val="16B7222E"/>
    <w:rsid w:val="16B76AE4"/>
    <w:rsid w:val="16C1D3C5"/>
    <w:rsid w:val="16CC73FD"/>
    <w:rsid w:val="16CC7B7E"/>
    <w:rsid w:val="16CF74A7"/>
    <w:rsid w:val="16D66012"/>
    <w:rsid w:val="16D936E2"/>
    <w:rsid w:val="16E0FBE1"/>
    <w:rsid w:val="16E4B54A"/>
    <w:rsid w:val="16EFC0BC"/>
    <w:rsid w:val="16FC05BC"/>
    <w:rsid w:val="1707845C"/>
    <w:rsid w:val="1708B256"/>
    <w:rsid w:val="1713EFB9"/>
    <w:rsid w:val="17146690"/>
    <w:rsid w:val="17152CAC"/>
    <w:rsid w:val="17161A66"/>
    <w:rsid w:val="1718B49E"/>
    <w:rsid w:val="171941FE"/>
    <w:rsid w:val="171AFC2F"/>
    <w:rsid w:val="171C9862"/>
    <w:rsid w:val="171EB8E5"/>
    <w:rsid w:val="171F2DB1"/>
    <w:rsid w:val="171FA2AA"/>
    <w:rsid w:val="172480EB"/>
    <w:rsid w:val="1727669C"/>
    <w:rsid w:val="172C0C15"/>
    <w:rsid w:val="1730E98C"/>
    <w:rsid w:val="1731377D"/>
    <w:rsid w:val="1737DDEC"/>
    <w:rsid w:val="1748E68F"/>
    <w:rsid w:val="174B224D"/>
    <w:rsid w:val="174D15F8"/>
    <w:rsid w:val="174DB9AA"/>
    <w:rsid w:val="175059D7"/>
    <w:rsid w:val="17532A0C"/>
    <w:rsid w:val="1763FC7D"/>
    <w:rsid w:val="17699FE7"/>
    <w:rsid w:val="176B4BCC"/>
    <w:rsid w:val="1778EC37"/>
    <w:rsid w:val="177A5CEE"/>
    <w:rsid w:val="177BA684"/>
    <w:rsid w:val="178629AB"/>
    <w:rsid w:val="179D494A"/>
    <w:rsid w:val="17A1264C"/>
    <w:rsid w:val="17A27DCD"/>
    <w:rsid w:val="17A8236F"/>
    <w:rsid w:val="17ABCE25"/>
    <w:rsid w:val="17AF4498"/>
    <w:rsid w:val="17BBC781"/>
    <w:rsid w:val="17D1A84E"/>
    <w:rsid w:val="17E3EC2A"/>
    <w:rsid w:val="17E8614B"/>
    <w:rsid w:val="17EA0ECE"/>
    <w:rsid w:val="17ECA94C"/>
    <w:rsid w:val="17F49A89"/>
    <w:rsid w:val="17F4A9AC"/>
    <w:rsid w:val="17FD58A1"/>
    <w:rsid w:val="1807859C"/>
    <w:rsid w:val="180F68D0"/>
    <w:rsid w:val="18102BC7"/>
    <w:rsid w:val="181090F1"/>
    <w:rsid w:val="18155366"/>
    <w:rsid w:val="181965A1"/>
    <w:rsid w:val="1819F7CC"/>
    <w:rsid w:val="181F979D"/>
    <w:rsid w:val="1820C923"/>
    <w:rsid w:val="182D2847"/>
    <w:rsid w:val="1832DE10"/>
    <w:rsid w:val="18353523"/>
    <w:rsid w:val="18384242"/>
    <w:rsid w:val="1838DE29"/>
    <w:rsid w:val="183C3466"/>
    <w:rsid w:val="183E9932"/>
    <w:rsid w:val="184F6B81"/>
    <w:rsid w:val="1857E404"/>
    <w:rsid w:val="185C383E"/>
    <w:rsid w:val="18607778"/>
    <w:rsid w:val="1864C006"/>
    <w:rsid w:val="18659E58"/>
    <w:rsid w:val="1874C6D5"/>
    <w:rsid w:val="187743CA"/>
    <w:rsid w:val="187A760A"/>
    <w:rsid w:val="187DC367"/>
    <w:rsid w:val="18825AC7"/>
    <w:rsid w:val="188385F1"/>
    <w:rsid w:val="188EF651"/>
    <w:rsid w:val="188FCB01"/>
    <w:rsid w:val="18932296"/>
    <w:rsid w:val="18957E47"/>
    <w:rsid w:val="189A6F17"/>
    <w:rsid w:val="189D8D64"/>
    <w:rsid w:val="18AAF270"/>
    <w:rsid w:val="18B2F35E"/>
    <w:rsid w:val="18B3E2E6"/>
    <w:rsid w:val="18BE258B"/>
    <w:rsid w:val="18C07999"/>
    <w:rsid w:val="18C0C74B"/>
    <w:rsid w:val="18C85566"/>
    <w:rsid w:val="18C8DA47"/>
    <w:rsid w:val="18CC4531"/>
    <w:rsid w:val="18D84E9B"/>
    <w:rsid w:val="18F36089"/>
    <w:rsid w:val="18F8919A"/>
    <w:rsid w:val="19004988"/>
    <w:rsid w:val="1901853F"/>
    <w:rsid w:val="19099866"/>
    <w:rsid w:val="191009C5"/>
    <w:rsid w:val="19197971"/>
    <w:rsid w:val="19240D33"/>
    <w:rsid w:val="19253AC8"/>
    <w:rsid w:val="1939E345"/>
    <w:rsid w:val="193E6432"/>
    <w:rsid w:val="193E83A9"/>
    <w:rsid w:val="19410C01"/>
    <w:rsid w:val="1943A616"/>
    <w:rsid w:val="194878C0"/>
    <w:rsid w:val="194B0380"/>
    <w:rsid w:val="19518B12"/>
    <w:rsid w:val="19570159"/>
    <w:rsid w:val="195BAE33"/>
    <w:rsid w:val="196B1C85"/>
    <w:rsid w:val="196DA0B1"/>
    <w:rsid w:val="196EB4C2"/>
    <w:rsid w:val="19725559"/>
    <w:rsid w:val="1972CA83"/>
    <w:rsid w:val="19736991"/>
    <w:rsid w:val="197AFAB7"/>
    <w:rsid w:val="197D9CEC"/>
    <w:rsid w:val="198104F9"/>
    <w:rsid w:val="19818079"/>
    <w:rsid w:val="198EB9E9"/>
    <w:rsid w:val="19947FC2"/>
    <w:rsid w:val="1996E53C"/>
    <w:rsid w:val="199F83A8"/>
    <w:rsid w:val="19A73632"/>
    <w:rsid w:val="19AE42CF"/>
    <w:rsid w:val="19B516D3"/>
    <w:rsid w:val="19C1D710"/>
    <w:rsid w:val="19C9D30D"/>
    <w:rsid w:val="19CA347F"/>
    <w:rsid w:val="19CD6476"/>
    <w:rsid w:val="19D0F57F"/>
    <w:rsid w:val="19E37C14"/>
    <w:rsid w:val="19E3D97A"/>
    <w:rsid w:val="19E6F399"/>
    <w:rsid w:val="19E7D2F6"/>
    <w:rsid w:val="19EA9E32"/>
    <w:rsid w:val="19EFAD1A"/>
    <w:rsid w:val="19F67B3A"/>
    <w:rsid w:val="1A0F5119"/>
    <w:rsid w:val="1A119DFE"/>
    <w:rsid w:val="1A11E694"/>
    <w:rsid w:val="1A15AFC5"/>
    <w:rsid w:val="1A1636F9"/>
    <w:rsid w:val="1A174B16"/>
    <w:rsid w:val="1A18FDAD"/>
    <w:rsid w:val="1A1A5F77"/>
    <w:rsid w:val="1A27B328"/>
    <w:rsid w:val="1A2A091D"/>
    <w:rsid w:val="1A2F9E2E"/>
    <w:rsid w:val="1A330A3A"/>
    <w:rsid w:val="1A37FEFC"/>
    <w:rsid w:val="1A3C33FF"/>
    <w:rsid w:val="1A3D739E"/>
    <w:rsid w:val="1A4A3B4F"/>
    <w:rsid w:val="1A4A5A05"/>
    <w:rsid w:val="1A540F1F"/>
    <w:rsid w:val="1A5552C1"/>
    <w:rsid w:val="1A5A8A64"/>
    <w:rsid w:val="1A5E7BF6"/>
    <w:rsid w:val="1A5F8D13"/>
    <w:rsid w:val="1A6F674B"/>
    <w:rsid w:val="1A74C84C"/>
    <w:rsid w:val="1A7FB26F"/>
    <w:rsid w:val="1A85C065"/>
    <w:rsid w:val="1A9808C0"/>
    <w:rsid w:val="1A9930BF"/>
    <w:rsid w:val="1AA0A00D"/>
    <w:rsid w:val="1AA1F138"/>
    <w:rsid w:val="1AA5845D"/>
    <w:rsid w:val="1AABE897"/>
    <w:rsid w:val="1AADB752"/>
    <w:rsid w:val="1AAE0FBC"/>
    <w:rsid w:val="1AB002BD"/>
    <w:rsid w:val="1ABB0FAB"/>
    <w:rsid w:val="1AC01CA4"/>
    <w:rsid w:val="1AC2AFBC"/>
    <w:rsid w:val="1AC35C05"/>
    <w:rsid w:val="1AD134B5"/>
    <w:rsid w:val="1AD1A4FF"/>
    <w:rsid w:val="1AD56708"/>
    <w:rsid w:val="1ADFCB2A"/>
    <w:rsid w:val="1AE58639"/>
    <w:rsid w:val="1AF61706"/>
    <w:rsid w:val="1AF9D999"/>
    <w:rsid w:val="1AFA095D"/>
    <w:rsid w:val="1B04F8FA"/>
    <w:rsid w:val="1B094E2E"/>
    <w:rsid w:val="1B109A14"/>
    <w:rsid w:val="1B13DB43"/>
    <w:rsid w:val="1B1D48D4"/>
    <w:rsid w:val="1B2056A9"/>
    <w:rsid w:val="1B253E5E"/>
    <w:rsid w:val="1B2B47AE"/>
    <w:rsid w:val="1B32C771"/>
    <w:rsid w:val="1B39E0B4"/>
    <w:rsid w:val="1B3B7822"/>
    <w:rsid w:val="1B3BB352"/>
    <w:rsid w:val="1B47BA18"/>
    <w:rsid w:val="1B4F69B5"/>
    <w:rsid w:val="1B553DA1"/>
    <w:rsid w:val="1B597E77"/>
    <w:rsid w:val="1B65EEC5"/>
    <w:rsid w:val="1B67C838"/>
    <w:rsid w:val="1B6A4E84"/>
    <w:rsid w:val="1B72B71E"/>
    <w:rsid w:val="1B757D4B"/>
    <w:rsid w:val="1B7867A0"/>
    <w:rsid w:val="1B7ECFF9"/>
    <w:rsid w:val="1B800712"/>
    <w:rsid w:val="1B8C9539"/>
    <w:rsid w:val="1B972F88"/>
    <w:rsid w:val="1BA54EA8"/>
    <w:rsid w:val="1BA7924C"/>
    <w:rsid w:val="1BA8E16C"/>
    <w:rsid w:val="1BA9D360"/>
    <w:rsid w:val="1BAA8BB0"/>
    <w:rsid w:val="1BAED69A"/>
    <w:rsid w:val="1BB91E14"/>
    <w:rsid w:val="1BBECC8D"/>
    <w:rsid w:val="1BD7C691"/>
    <w:rsid w:val="1BE95126"/>
    <w:rsid w:val="1BEDD181"/>
    <w:rsid w:val="1BF6233A"/>
    <w:rsid w:val="1C0E8B30"/>
    <w:rsid w:val="1C1000A9"/>
    <w:rsid w:val="1C1155F1"/>
    <w:rsid w:val="1C1B0ECC"/>
    <w:rsid w:val="1C22012D"/>
    <w:rsid w:val="1C2363F4"/>
    <w:rsid w:val="1C263600"/>
    <w:rsid w:val="1C289736"/>
    <w:rsid w:val="1C2C01E1"/>
    <w:rsid w:val="1C2D2865"/>
    <w:rsid w:val="1C302ECD"/>
    <w:rsid w:val="1C3584C0"/>
    <w:rsid w:val="1C3E748D"/>
    <w:rsid w:val="1C47EF0E"/>
    <w:rsid w:val="1C4B7416"/>
    <w:rsid w:val="1C535F8D"/>
    <w:rsid w:val="1C541CFB"/>
    <w:rsid w:val="1C55CC69"/>
    <w:rsid w:val="1C568628"/>
    <w:rsid w:val="1C5F91CB"/>
    <w:rsid w:val="1C68D21D"/>
    <w:rsid w:val="1C6E38B8"/>
    <w:rsid w:val="1C739CAD"/>
    <w:rsid w:val="1C798DCF"/>
    <w:rsid w:val="1C7E9625"/>
    <w:rsid w:val="1C7E9C30"/>
    <w:rsid w:val="1C7F4298"/>
    <w:rsid w:val="1C85F524"/>
    <w:rsid w:val="1C85F645"/>
    <w:rsid w:val="1C884B06"/>
    <w:rsid w:val="1C93BE7E"/>
    <w:rsid w:val="1C97684F"/>
    <w:rsid w:val="1CAC465B"/>
    <w:rsid w:val="1CAF0817"/>
    <w:rsid w:val="1CB219FC"/>
    <w:rsid w:val="1CB3FB4C"/>
    <w:rsid w:val="1CB94405"/>
    <w:rsid w:val="1CC29FAC"/>
    <w:rsid w:val="1CD85676"/>
    <w:rsid w:val="1CE270D2"/>
    <w:rsid w:val="1CE72E58"/>
    <w:rsid w:val="1CE92677"/>
    <w:rsid w:val="1CEFBE1C"/>
    <w:rsid w:val="1CF27AF8"/>
    <w:rsid w:val="1CF93024"/>
    <w:rsid w:val="1CFB2C1D"/>
    <w:rsid w:val="1D11295D"/>
    <w:rsid w:val="1D11B0BC"/>
    <w:rsid w:val="1D1AD0E2"/>
    <w:rsid w:val="1D2847DA"/>
    <w:rsid w:val="1D2C9A23"/>
    <w:rsid w:val="1D2E7798"/>
    <w:rsid w:val="1D43E986"/>
    <w:rsid w:val="1D4518D5"/>
    <w:rsid w:val="1D511B6C"/>
    <w:rsid w:val="1D52BC0F"/>
    <w:rsid w:val="1D612406"/>
    <w:rsid w:val="1D631FF2"/>
    <w:rsid w:val="1D652CC6"/>
    <w:rsid w:val="1D69CCD7"/>
    <w:rsid w:val="1D6E6EF5"/>
    <w:rsid w:val="1D7B0A9E"/>
    <w:rsid w:val="1D7D4B53"/>
    <w:rsid w:val="1D827091"/>
    <w:rsid w:val="1D86C1D6"/>
    <w:rsid w:val="1D8E30F5"/>
    <w:rsid w:val="1D95766D"/>
    <w:rsid w:val="1D988CC1"/>
    <w:rsid w:val="1D9A6FC4"/>
    <w:rsid w:val="1DAD8A88"/>
    <w:rsid w:val="1DAF8905"/>
    <w:rsid w:val="1DB1641D"/>
    <w:rsid w:val="1DC0CDC4"/>
    <w:rsid w:val="1DCA9674"/>
    <w:rsid w:val="1DD27D8F"/>
    <w:rsid w:val="1DD2BC76"/>
    <w:rsid w:val="1DE48010"/>
    <w:rsid w:val="1DEC279A"/>
    <w:rsid w:val="1DF5D474"/>
    <w:rsid w:val="1DFCEE44"/>
    <w:rsid w:val="1DFE6DB4"/>
    <w:rsid w:val="1E02B8E2"/>
    <w:rsid w:val="1E051DEF"/>
    <w:rsid w:val="1E113809"/>
    <w:rsid w:val="1E22C6A8"/>
    <w:rsid w:val="1E254D7C"/>
    <w:rsid w:val="1E27EF37"/>
    <w:rsid w:val="1E2C7D1C"/>
    <w:rsid w:val="1E3560FE"/>
    <w:rsid w:val="1E36B611"/>
    <w:rsid w:val="1E3D9246"/>
    <w:rsid w:val="1E4918FC"/>
    <w:rsid w:val="1E5A4C26"/>
    <w:rsid w:val="1E67F9FA"/>
    <w:rsid w:val="1E6E5F60"/>
    <w:rsid w:val="1E6F7E5A"/>
    <w:rsid w:val="1E6FC9B4"/>
    <w:rsid w:val="1E7AFA15"/>
    <w:rsid w:val="1E81AF15"/>
    <w:rsid w:val="1E866195"/>
    <w:rsid w:val="1E920773"/>
    <w:rsid w:val="1E92C0C8"/>
    <w:rsid w:val="1E9B8D0F"/>
    <w:rsid w:val="1E9D3C36"/>
    <w:rsid w:val="1E9EDBBE"/>
    <w:rsid w:val="1EA0EC66"/>
    <w:rsid w:val="1EA93505"/>
    <w:rsid w:val="1EAA5E51"/>
    <w:rsid w:val="1EAA8501"/>
    <w:rsid w:val="1EAFAF45"/>
    <w:rsid w:val="1EB182D0"/>
    <w:rsid w:val="1EBC9D86"/>
    <w:rsid w:val="1EDA55CE"/>
    <w:rsid w:val="1EDC0760"/>
    <w:rsid w:val="1EDEAA54"/>
    <w:rsid w:val="1EDF6F00"/>
    <w:rsid w:val="1EDFE1E1"/>
    <w:rsid w:val="1EE10332"/>
    <w:rsid w:val="1EEE8D3F"/>
    <w:rsid w:val="1F00D98D"/>
    <w:rsid w:val="1F085F9D"/>
    <w:rsid w:val="1F0FECDF"/>
    <w:rsid w:val="1F1D6444"/>
    <w:rsid w:val="1F26E4BE"/>
    <w:rsid w:val="1F27426D"/>
    <w:rsid w:val="1F2A5DF0"/>
    <w:rsid w:val="1F2DDAD0"/>
    <w:rsid w:val="1F2FC9C6"/>
    <w:rsid w:val="1F39C1F7"/>
    <w:rsid w:val="1F3A80E2"/>
    <w:rsid w:val="1F3CE047"/>
    <w:rsid w:val="1F40B58B"/>
    <w:rsid w:val="1F47C69B"/>
    <w:rsid w:val="1F51B0C3"/>
    <w:rsid w:val="1F533D15"/>
    <w:rsid w:val="1F556CF1"/>
    <w:rsid w:val="1F59ED04"/>
    <w:rsid w:val="1F5B5828"/>
    <w:rsid w:val="1F5D5605"/>
    <w:rsid w:val="1F6584B9"/>
    <w:rsid w:val="1F666D9D"/>
    <w:rsid w:val="1F6CDC08"/>
    <w:rsid w:val="1F7505FD"/>
    <w:rsid w:val="1F75616A"/>
    <w:rsid w:val="1F842687"/>
    <w:rsid w:val="1F853959"/>
    <w:rsid w:val="1F868768"/>
    <w:rsid w:val="1F8C53EB"/>
    <w:rsid w:val="1F8F57F8"/>
    <w:rsid w:val="1F9690AD"/>
    <w:rsid w:val="1F9829AE"/>
    <w:rsid w:val="1FA7B995"/>
    <w:rsid w:val="1FA93010"/>
    <w:rsid w:val="1FABBC7B"/>
    <w:rsid w:val="1FADD7A8"/>
    <w:rsid w:val="1FB0BB38"/>
    <w:rsid w:val="1FBC8BA1"/>
    <w:rsid w:val="1FBE34B2"/>
    <w:rsid w:val="1FC0FA62"/>
    <w:rsid w:val="1FC4456D"/>
    <w:rsid w:val="1FCE6502"/>
    <w:rsid w:val="1FCF4132"/>
    <w:rsid w:val="1FD00477"/>
    <w:rsid w:val="1FD0EDEC"/>
    <w:rsid w:val="1FD109FD"/>
    <w:rsid w:val="1FD12F03"/>
    <w:rsid w:val="1FD57CFB"/>
    <w:rsid w:val="1FD6DE77"/>
    <w:rsid w:val="1FDBB3B8"/>
    <w:rsid w:val="1FDBFB48"/>
    <w:rsid w:val="1FDD59F7"/>
    <w:rsid w:val="1FDDAD0F"/>
    <w:rsid w:val="1FE07262"/>
    <w:rsid w:val="1FE11B0A"/>
    <w:rsid w:val="1FE22B68"/>
    <w:rsid w:val="1FE2627A"/>
    <w:rsid w:val="1FE2980D"/>
    <w:rsid w:val="1FE8715A"/>
    <w:rsid w:val="1FE9FEC1"/>
    <w:rsid w:val="1FEAF239"/>
    <w:rsid w:val="1FF87C32"/>
    <w:rsid w:val="200AE385"/>
    <w:rsid w:val="2018F236"/>
    <w:rsid w:val="2019ECDA"/>
    <w:rsid w:val="201F2E1C"/>
    <w:rsid w:val="202269AE"/>
    <w:rsid w:val="2023CCD0"/>
    <w:rsid w:val="2028DDFA"/>
    <w:rsid w:val="202972F4"/>
    <w:rsid w:val="202A8916"/>
    <w:rsid w:val="202DE327"/>
    <w:rsid w:val="202F62B0"/>
    <w:rsid w:val="203389E4"/>
    <w:rsid w:val="2034E4D6"/>
    <w:rsid w:val="20364A2E"/>
    <w:rsid w:val="2037AE36"/>
    <w:rsid w:val="2039EFA7"/>
    <w:rsid w:val="20412BA1"/>
    <w:rsid w:val="2043F0BC"/>
    <w:rsid w:val="20458C0D"/>
    <w:rsid w:val="2045BC5D"/>
    <w:rsid w:val="20493204"/>
    <w:rsid w:val="204C1399"/>
    <w:rsid w:val="204ED872"/>
    <w:rsid w:val="205188F9"/>
    <w:rsid w:val="205584B6"/>
    <w:rsid w:val="205877BB"/>
    <w:rsid w:val="205EC6E3"/>
    <w:rsid w:val="20635804"/>
    <w:rsid w:val="2064CDD3"/>
    <w:rsid w:val="20662F81"/>
    <w:rsid w:val="206D7C80"/>
    <w:rsid w:val="2074A45D"/>
    <w:rsid w:val="208A0FAC"/>
    <w:rsid w:val="2092AC74"/>
    <w:rsid w:val="2096D802"/>
    <w:rsid w:val="2099B5B3"/>
    <w:rsid w:val="20A0408C"/>
    <w:rsid w:val="20A3C298"/>
    <w:rsid w:val="20AD296A"/>
    <w:rsid w:val="20B145D4"/>
    <w:rsid w:val="20CD42C0"/>
    <w:rsid w:val="20CEC55C"/>
    <w:rsid w:val="20D5A2B0"/>
    <w:rsid w:val="20E4B9D6"/>
    <w:rsid w:val="20E8290C"/>
    <w:rsid w:val="20EA207A"/>
    <w:rsid w:val="20FC0C1A"/>
    <w:rsid w:val="210941CB"/>
    <w:rsid w:val="210E015B"/>
    <w:rsid w:val="2113CCED"/>
    <w:rsid w:val="2116E29D"/>
    <w:rsid w:val="211E801C"/>
    <w:rsid w:val="211EA5C1"/>
    <w:rsid w:val="2124B69D"/>
    <w:rsid w:val="2127E54C"/>
    <w:rsid w:val="212A1B24"/>
    <w:rsid w:val="212A7630"/>
    <w:rsid w:val="21307440"/>
    <w:rsid w:val="213204F8"/>
    <w:rsid w:val="2136CA67"/>
    <w:rsid w:val="2138313C"/>
    <w:rsid w:val="21397CA7"/>
    <w:rsid w:val="213B41E7"/>
    <w:rsid w:val="214CE23D"/>
    <w:rsid w:val="215A520E"/>
    <w:rsid w:val="215C6078"/>
    <w:rsid w:val="215C6FD3"/>
    <w:rsid w:val="21616AD0"/>
    <w:rsid w:val="2166A6EC"/>
    <w:rsid w:val="216F276E"/>
    <w:rsid w:val="2170DF43"/>
    <w:rsid w:val="2179B0C8"/>
    <w:rsid w:val="217E03A2"/>
    <w:rsid w:val="217E9276"/>
    <w:rsid w:val="217EFE92"/>
    <w:rsid w:val="218C0E10"/>
    <w:rsid w:val="21946C6F"/>
    <w:rsid w:val="21982832"/>
    <w:rsid w:val="21994E20"/>
    <w:rsid w:val="219EE119"/>
    <w:rsid w:val="21A9C305"/>
    <w:rsid w:val="21B54AF5"/>
    <w:rsid w:val="21BCF958"/>
    <w:rsid w:val="21C2E1F8"/>
    <w:rsid w:val="21C63498"/>
    <w:rsid w:val="21D88961"/>
    <w:rsid w:val="21EF8C37"/>
    <w:rsid w:val="21F5421D"/>
    <w:rsid w:val="22027D18"/>
    <w:rsid w:val="2202C452"/>
    <w:rsid w:val="2217C467"/>
    <w:rsid w:val="221B5CD6"/>
    <w:rsid w:val="22245381"/>
    <w:rsid w:val="2227363C"/>
    <w:rsid w:val="2243F9FA"/>
    <w:rsid w:val="224DEBA5"/>
    <w:rsid w:val="22579528"/>
    <w:rsid w:val="22600E75"/>
    <w:rsid w:val="22664FFA"/>
    <w:rsid w:val="226A95DD"/>
    <w:rsid w:val="226CEF51"/>
    <w:rsid w:val="227586F5"/>
    <w:rsid w:val="227AA2CB"/>
    <w:rsid w:val="227B13BE"/>
    <w:rsid w:val="227CCED4"/>
    <w:rsid w:val="227E9A1A"/>
    <w:rsid w:val="227EC078"/>
    <w:rsid w:val="227FB086"/>
    <w:rsid w:val="22819EC5"/>
    <w:rsid w:val="228FBFB4"/>
    <w:rsid w:val="2290627D"/>
    <w:rsid w:val="22924A74"/>
    <w:rsid w:val="22980B1F"/>
    <w:rsid w:val="229DC3A4"/>
    <w:rsid w:val="229E5DB3"/>
    <w:rsid w:val="22A988C9"/>
    <w:rsid w:val="22B1F198"/>
    <w:rsid w:val="22C7D056"/>
    <w:rsid w:val="22C8EE8F"/>
    <w:rsid w:val="22CA399A"/>
    <w:rsid w:val="22CA9AFF"/>
    <w:rsid w:val="22CD28CA"/>
    <w:rsid w:val="22CE36EE"/>
    <w:rsid w:val="22D052A3"/>
    <w:rsid w:val="22D6BF2D"/>
    <w:rsid w:val="22E3CADF"/>
    <w:rsid w:val="22F377ED"/>
    <w:rsid w:val="22F9D266"/>
    <w:rsid w:val="22FE0ED6"/>
    <w:rsid w:val="23028A58"/>
    <w:rsid w:val="2303DC59"/>
    <w:rsid w:val="2309AC2B"/>
    <w:rsid w:val="23129B07"/>
    <w:rsid w:val="23146894"/>
    <w:rsid w:val="2316ADC1"/>
    <w:rsid w:val="23179B95"/>
    <w:rsid w:val="2318BC38"/>
    <w:rsid w:val="231A77BE"/>
    <w:rsid w:val="23223FD8"/>
    <w:rsid w:val="23295928"/>
    <w:rsid w:val="232D859C"/>
    <w:rsid w:val="232F7625"/>
    <w:rsid w:val="23378651"/>
    <w:rsid w:val="233CE471"/>
    <w:rsid w:val="233DAA8F"/>
    <w:rsid w:val="23485930"/>
    <w:rsid w:val="234A81C7"/>
    <w:rsid w:val="234CDBA5"/>
    <w:rsid w:val="235159B1"/>
    <w:rsid w:val="235F41CB"/>
    <w:rsid w:val="23716059"/>
    <w:rsid w:val="2371CA35"/>
    <w:rsid w:val="237BBCBC"/>
    <w:rsid w:val="237DCFE3"/>
    <w:rsid w:val="238AC771"/>
    <w:rsid w:val="238B9A68"/>
    <w:rsid w:val="238C11BC"/>
    <w:rsid w:val="238FFD09"/>
    <w:rsid w:val="2399706E"/>
    <w:rsid w:val="239AF21C"/>
    <w:rsid w:val="239B5A7F"/>
    <w:rsid w:val="239CFBE7"/>
    <w:rsid w:val="23A19B53"/>
    <w:rsid w:val="23A2C9A7"/>
    <w:rsid w:val="23A91A0A"/>
    <w:rsid w:val="23A9ABE2"/>
    <w:rsid w:val="23AA26FA"/>
    <w:rsid w:val="23ADD63A"/>
    <w:rsid w:val="23AE063C"/>
    <w:rsid w:val="23B2186A"/>
    <w:rsid w:val="23B50A38"/>
    <w:rsid w:val="23B7DF3E"/>
    <w:rsid w:val="23B8224B"/>
    <w:rsid w:val="23C03CCA"/>
    <w:rsid w:val="23C22DE3"/>
    <w:rsid w:val="23D52766"/>
    <w:rsid w:val="23D8D9BA"/>
    <w:rsid w:val="23DDC7C9"/>
    <w:rsid w:val="23E24D7E"/>
    <w:rsid w:val="23E26DA0"/>
    <w:rsid w:val="23F81FF3"/>
    <w:rsid w:val="23F98374"/>
    <w:rsid w:val="2400B2A1"/>
    <w:rsid w:val="2403F0A5"/>
    <w:rsid w:val="240C4A4A"/>
    <w:rsid w:val="2419F5AA"/>
    <w:rsid w:val="24268CF8"/>
    <w:rsid w:val="24277D1B"/>
    <w:rsid w:val="2431132C"/>
    <w:rsid w:val="243174E1"/>
    <w:rsid w:val="24352B46"/>
    <w:rsid w:val="243C3AD6"/>
    <w:rsid w:val="243FA612"/>
    <w:rsid w:val="244A9B34"/>
    <w:rsid w:val="244E809A"/>
    <w:rsid w:val="24554F22"/>
    <w:rsid w:val="2460B012"/>
    <w:rsid w:val="2461593B"/>
    <w:rsid w:val="246BEB71"/>
    <w:rsid w:val="246FDDD1"/>
    <w:rsid w:val="2478171F"/>
    <w:rsid w:val="247A8951"/>
    <w:rsid w:val="247F072C"/>
    <w:rsid w:val="24813D94"/>
    <w:rsid w:val="248AED78"/>
    <w:rsid w:val="24927D02"/>
    <w:rsid w:val="24935792"/>
    <w:rsid w:val="24A320D5"/>
    <w:rsid w:val="24AB4CD2"/>
    <w:rsid w:val="24ADE11F"/>
    <w:rsid w:val="24B3B2E9"/>
    <w:rsid w:val="24BF9EA0"/>
    <w:rsid w:val="24C0A31C"/>
    <w:rsid w:val="24C226D9"/>
    <w:rsid w:val="24C32A5C"/>
    <w:rsid w:val="24C40657"/>
    <w:rsid w:val="24C5EFEC"/>
    <w:rsid w:val="24CC66D0"/>
    <w:rsid w:val="24D82631"/>
    <w:rsid w:val="24E1F61A"/>
    <w:rsid w:val="24E2C0F0"/>
    <w:rsid w:val="24EC5B14"/>
    <w:rsid w:val="24F0924B"/>
    <w:rsid w:val="24FD4BCF"/>
    <w:rsid w:val="25048768"/>
    <w:rsid w:val="250D13A3"/>
    <w:rsid w:val="2513D2E2"/>
    <w:rsid w:val="251744E3"/>
    <w:rsid w:val="2519174E"/>
    <w:rsid w:val="251C47B5"/>
    <w:rsid w:val="251E1469"/>
    <w:rsid w:val="2522F2EE"/>
    <w:rsid w:val="25233FC0"/>
    <w:rsid w:val="252769F5"/>
    <w:rsid w:val="252C14D6"/>
    <w:rsid w:val="2543520F"/>
    <w:rsid w:val="254D7E47"/>
    <w:rsid w:val="2565FC9B"/>
    <w:rsid w:val="25666E55"/>
    <w:rsid w:val="25668C1B"/>
    <w:rsid w:val="2567D9A9"/>
    <w:rsid w:val="256E3B35"/>
    <w:rsid w:val="256FC656"/>
    <w:rsid w:val="2579D629"/>
    <w:rsid w:val="257B9241"/>
    <w:rsid w:val="2585341E"/>
    <w:rsid w:val="25884592"/>
    <w:rsid w:val="2589F0D0"/>
    <w:rsid w:val="2593A699"/>
    <w:rsid w:val="259CDCA6"/>
    <w:rsid w:val="259F98C5"/>
    <w:rsid w:val="25A43AD8"/>
    <w:rsid w:val="25A82B37"/>
    <w:rsid w:val="25A8AE9F"/>
    <w:rsid w:val="25A9CC92"/>
    <w:rsid w:val="25AB01FA"/>
    <w:rsid w:val="25AFDCA7"/>
    <w:rsid w:val="25B30C98"/>
    <w:rsid w:val="25B9AAFD"/>
    <w:rsid w:val="25BAD3F1"/>
    <w:rsid w:val="25CB3969"/>
    <w:rsid w:val="25E0DF53"/>
    <w:rsid w:val="25E30EF1"/>
    <w:rsid w:val="25F4093C"/>
    <w:rsid w:val="25F6DC49"/>
    <w:rsid w:val="25F896EC"/>
    <w:rsid w:val="26085C80"/>
    <w:rsid w:val="2609D490"/>
    <w:rsid w:val="260A2C3D"/>
    <w:rsid w:val="260C2304"/>
    <w:rsid w:val="26115E91"/>
    <w:rsid w:val="2621DF00"/>
    <w:rsid w:val="2628AC9E"/>
    <w:rsid w:val="262A3615"/>
    <w:rsid w:val="262E0ACF"/>
    <w:rsid w:val="2630B1B5"/>
    <w:rsid w:val="2642B231"/>
    <w:rsid w:val="264336E3"/>
    <w:rsid w:val="2644341A"/>
    <w:rsid w:val="2654F780"/>
    <w:rsid w:val="265F0966"/>
    <w:rsid w:val="266F5169"/>
    <w:rsid w:val="26769AAD"/>
    <w:rsid w:val="26778BD5"/>
    <w:rsid w:val="267897F8"/>
    <w:rsid w:val="26798DC5"/>
    <w:rsid w:val="2684BDA5"/>
    <w:rsid w:val="268B3FF0"/>
    <w:rsid w:val="26990B68"/>
    <w:rsid w:val="269B668F"/>
    <w:rsid w:val="26A3C295"/>
    <w:rsid w:val="26A7B3BF"/>
    <w:rsid w:val="26A7F947"/>
    <w:rsid w:val="26ABC3CF"/>
    <w:rsid w:val="26AF6D1B"/>
    <w:rsid w:val="26B17873"/>
    <w:rsid w:val="26BFBF9C"/>
    <w:rsid w:val="26C52EC4"/>
    <w:rsid w:val="26C7C87E"/>
    <w:rsid w:val="26D4304C"/>
    <w:rsid w:val="26D43335"/>
    <w:rsid w:val="26D498DC"/>
    <w:rsid w:val="26D5173C"/>
    <w:rsid w:val="26E90AB4"/>
    <w:rsid w:val="26EFD20F"/>
    <w:rsid w:val="26F1E420"/>
    <w:rsid w:val="26F2F850"/>
    <w:rsid w:val="26F51914"/>
    <w:rsid w:val="27076F38"/>
    <w:rsid w:val="27199A51"/>
    <w:rsid w:val="2722E9FC"/>
    <w:rsid w:val="2727F8D9"/>
    <w:rsid w:val="2731CAB9"/>
    <w:rsid w:val="273B3CE9"/>
    <w:rsid w:val="27418375"/>
    <w:rsid w:val="2741BEA1"/>
    <w:rsid w:val="27438E11"/>
    <w:rsid w:val="27446C33"/>
    <w:rsid w:val="274B4FD3"/>
    <w:rsid w:val="274D3AA6"/>
    <w:rsid w:val="275153AD"/>
    <w:rsid w:val="275FDA1A"/>
    <w:rsid w:val="276E2020"/>
    <w:rsid w:val="277288EB"/>
    <w:rsid w:val="27878D7A"/>
    <w:rsid w:val="2787AE80"/>
    <w:rsid w:val="278AAB71"/>
    <w:rsid w:val="278C8007"/>
    <w:rsid w:val="278FAF99"/>
    <w:rsid w:val="27990D05"/>
    <w:rsid w:val="279A49A1"/>
    <w:rsid w:val="27A4C68E"/>
    <w:rsid w:val="27A5C90E"/>
    <w:rsid w:val="27AAB690"/>
    <w:rsid w:val="27B7EA35"/>
    <w:rsid w:val="27BB0A65"/>
    <w:rsid w:val="27C09886"/>
    <w:rsid w:val="27C94FA3"/>
    <w:rsid w:val="27D0BB4A"/>
    <w:rsid w:val="27D7287E"/>
    <w:rsid w:val="27DCEDBE"/>
    <w:rsid w:val="27E466AA"/>
    <w:rsid w:val="27E60A60"/>
    <w:rsid w:val="27EE4F5D"/>
    <w:rsid w:val="27F05778"/>
    <w:rsid w:val="27F67572"/>
    <w:rsid w:val="2804F51D"/>
    <w:rsid w:val="28094A3E"/>
    <w:rsid w:val="2813393D"/>
    <w:rsid w:val="2813F039"/>
    <w:rsid w:val="281CF209"/>
    <w:rsid w:val="281F23B8"/>
    <w:rsid w:val="28247069"/>
    <w:rsid w:val="282937A0"/>
    <w:rsid w:val="282B984B"/>
    <w:rsid w:val="2831F47C"/>
    <w:rsid w:val="2838A6C4"/>
    <w:rsid w:val="2838CAD0"/>
    <w:rsid w:val="283C55B9"/>
    <w:rsid w:val="283F86D0"/>
    <w:rsid w:val="2841F8FF"/>
    <w:rsid w:val="2845F597"/>
    <w:rsid w:val="284D85BF"/>
    <w:rsid w:val="28506046"/>
    <w:rsid w:val="2850A541"/>
    <w:rsid w:val="28587C6B"/>
    <w:rsid w:val="285D63B4"/>
    <w:rsid w:val="28614B1D"/>
    <w:rsid w:val="28748750"/>
    <w:rsid w:val="28803D51"/>
    <w:rsid w:val="2884A82B"/>
    <w:rsid w:val="28861069"/>
    <w:rsid w:val="288AF16B"/>
    <w:rsid w:val="2890C15C"/>
    <w:rsid w:val="2896A688"/>
    <w:rsid w:val="28A80B4C"/>
    <w:rsid w:val="28AE83D0"/>
    <w:rsid w:val="28AF02B8"/>
    <w:rsid w:val="28B14289"/>
    <w:rsid w:val="28B697EB"/>
    <w:rsid w:val="28B91F32"/>
    <w:rsid w:val="28B95F70"/>
    <w:rsid w:val="28BA47ED"/>
    <w:rsid w:val="28C25B00"/>
    <w:rsid w:val="28C32C2F"/>
    <w:rsid w:val="28CF379E"/>
    <w:rsid w:val="28D193AC"/>
    <w:rsid w:val="28D28DF9"/>
    <w:rsid w:val="28D3DF71"/>
    <w:rsid w:val="28ECBFB9"/>
    <w:rsid w:val="28ED3704"/>
    <w:rsid w:val="28EED4F5"/>
    <w:rsid w:val="28F4A7E7"/>
    <w:rsid w:val="28F97F4A"/>
    <w:rsid w:val="28FF2AB0"/>
    <w:rsid w:val="290DFDED"/>
    <w:rsid w:val="290F1B87"/>
    <w:rsid w:val="2915662F"/>
    <w:rsid w:val="291DCB8A"/>
    <w:rsid w:val="29221A48"/>
    <w:rsid w:val="292725FD"/>
    <w:rsid w:val="292755B5"/>
    <w:rsid w:val="2936CC37"/>
    <w:rsid w:val="294963F1"/>
    <w:rsid w:val="294DDCD6"/>
    <w:rsid w:val="29551767"/>
    <w:rsid w:val="295ED7AA"/>
    <w:rsid w:val="29687861"/>
    <w:rsid w:val="2968A2A0"/>
    <w:rsid w:val="297E878E"/>
    <w:rsid w:val="2985110E"/>
    <w:rsid w:val="2987841D"/>
    <w:rsid w:val="2988D5F7"/>
    <w:rsid w:val="298D005A"/>
    <w:rsid w:val="29925C87"/>
    <w:rsid w:val="2993F073"/>
    <w:rsid w:val="29993A52"/>
    <w:rsid w:val="2999C6FF"/>
    <w:rsid w:val="299A089E"/>
    <w:rsid w:val="29A299B6"/>
    <w:rsid w:val="29A8610B"/>
    <w:rsid w:val="29ADA16A"/>
    <w:rsid w:val="29B151A3"/>
    <w:rsid w:val="29C37B7C"/>
    <w:rsid w:val="29C8F568"/>
    <w:rsid w:val="29DBA754"/>
    <w:rsid w:val="29DF85C2"/>
    <w:rsid w:val="29E2F183"/>
    <w:rsid w:val="29F0ABF9"/>
    <w:rsid w:val="29FFCCE8"/>
    <w:rsid w:val="2A016C69"/>
    <w:rsid w:val="2A042956"/>
    <w:rsid w:val="2A046476"/>
    <w:rsid w:val="2A0A6205"/>
    <w:rsid w:val="2A0A6ADD"/>
    <w:rsid w:val="2A0F3920"/>
    <w:rsid w:val="2A0F7854"/>
    <w:rsid w:val="2A0FF684"/>
    <w:rsid w:val="2A0FFFCC"/>
    <w:rsid w:val="2A1F0350"/>
    <w:rsid w:val="2A27556C"/>
    <w:rsid w:val="2A27D4EA"/>
    <w:rsid w:val="2A27F7A9"/>
    <w:rsid w:val="2A3D38FF"/>
    <w:rsid w:val="2A41B2F6"/>
    <w:rsid w:val="2A4833B2"/>
    <w:rsid w:val="2A4F0476"/>
    <w:rsid w:val="2A52559F"/>
    <w:rsid w:val="2A580EC5"/>
    <w:rsid w:val="2A59977E"/>
    <w:rsid w:val="2A65C993"/>
    <w:rsid w:val="2A729394"/>
    <w:rsid w:val="2A74A1C6"/>
    <w:rsid w:val="2A77129C"/>
    <w:rsid w:val="2A771F5C"/>
    <w:rsid w:val="2A77D3BF"/>
    <w:rsid w:val="2A7BEB8B"/>
    <w:rsid w:val="2A7D984C"/>
    <w:rsid w:val="2A7F527E"/>
    <w:rsid w:val="2A7F5E1C"/>
    <w:rsid w:val="2A83FC32"/>
    <w:rsid w:val="2A8CBC9C"/>
    <w:rsid w:val="2A8F2F77"/>
    <w:rsid w:val="2A9CEE07"/>
    <w:rsid w:val="2AA19969"/>
    <w:rsid w:val="2AA75645"/>
    <w:rsid w:val="2AAB0F4A"/>
    <w:rsid w:val="2AADBDC9"/>
    <w:rsid w:val="2AB234AF"/>
    <w:rsid w:val="2AB7060F"/>
    <w:rsid w:val="2AB93F88"/>
    <w:rsid w:val="2ABA43C1"/>
    <w:rsid w:val="2AC674D0"/>
    <w:rsid w:val="2AC9A9E3"/>
    <w:rsid w:val="2ACC3340"/>
    <w:rsid w:val="2AD84211"/>
    <w:rsid w:val="2AD8B73A"/>
    <w:rsid w:val="2AE35FBE"/>
    <w:rsid w:val="2AF11540"/>
    <w:rsid w:val="2AF66A6D"/>
    <w:rsid w:val="2B01751D"/>
    <w:rsid w:val="2B0489F0"/>
    <w:rsid w:val="2B096B2E"/>
    <w:rsid w:val="2B0A98EC"/>
    <w:rsid w:val="2B0D92CF"/>
    <w:rsid w:val="2B10D07C"/>
    <w:rsid w:val="2B117199"/>
    <w:rsid w:val="2B16935F"/>
    <w:rsid w:val="2B1838A1"/>
    <w:rsid w:val="2B19D371"/>
    <w:rsid w:val="2B1B7CF7"/>
    <w:rsid w:val="2B1D0337"/>
    <w:rsid w:val="2B1D25FB"/>
    <w:rsid w:val="2B1DA189"/>
    <w:rsid w:val="2B2F0516"/>
    <w:rsid w:val="2B31BAA9"/>
    <w:rsid w:val="2B418729"/>
    <w:rsid w:val="2B4B7F4A"/>
    <w:rsid w:val="2B51F833"/>
    <w:rsid w:val="2B522C13"/>
    <w:rsid w:val="2B54C63D"/>
    <w:rsid w:val="2B5E86D9"/>
    <w:rsid w:val="2B6824F3"/>
    <w:rsid w:val="2B6AE0CD"/>
    <w:rsid w:val="2B6B6875"/>
    <w:rsid w:val="2B72BC1F"/>
    <w:rsid w:val="2B74627A"/>
    <w:rsid w:val="2B75887E"/>
    <w:rsid w:val="2B836824"/>
    <w:rsid w:val="2B852D27"/>
    <w:rsid w:val="2B8B8101"/>
    <w:rsid w:val="2B9784B4"/>
    <w:rsid w:val="2BAB75A5"/>
    <w:rsid w:val="2BAC3781"/>
    <w:rsid w:val="2BACBBC1"/>
    <w:rsid w:val="2BBC059C"/>
    <w:rsid w:val="2BBEA5D9"/>
    <w:rsid w:val="2BC7B071"/>
    <w:rsid w:val="2BCA2FEE"/>
    <w:rsid w:val="2BD3EC11"/>
    <w:rsid w:val="2BD4C956"/>
    <w:rsid w:val="2BD79B19"/>
    <w:rsid w:val="2BD8300E"/>
    <w:rsid w:val="2BE0001F"/>
    <w:rsid w:val="2BE5F09B"/>
    <w:rsid w:val="2BE99B16"/>
    <w:rsid w:val="2BF667FB"/>
    <w:rsid w:val="2C0BADC6"/>
    <w:rsid w:val="2C1171D4"/>
    <w:rsid w:val="2C14E568"/>
    <w:rsid w:val="2C1DB4C6"/>
    <w:rsid w:val="2C21E1CA"/>
    <w:rsid w:val="2C2964F2"/>
    <w:rsid w:val="2C32709D"/>
    <w:rsid w:val="2C37342D"/>
    <w:rsid w:val="2C39546B"/>
    <w:rsid w:val="2C3E5CE3"/>
    <w:rsid w:val="2C422DCA"/>
    <w:rsid w:val="2C4C89AE"/>
    <w:rsid w:val="2C4D9D63"/>
    <w:rsid w:val="2C515A2E"/>
    <w:rsid w:val="2C52ADC4"/>
    <w:rsid w:val="2C52AFC5"/>
    <w:rsid w:val="2C5716CC"/>
    <w:rsid w:val="2C65AA68"/>
    <w:rsid w:val="2C67F00B"/>
    <w:rsid w:val="2C68F6D2"/>
    <w:rsid w:val="2C6DA63D"/>
    <w:rsid w:val="2C7160C0"/>
    <w:rsid w:val="2C7D96EF"/>
    <w:rsid w:val="2C8385B0"/>
    <w:rsid w:val="2C83B194"/>
    <w:rsid w:val="2C8AAB34"/>
    <w:rsid w:val="2C93206C"/>
    <w:rsid w:val="2C9B0B37"/>
    <w:rsid w:val="2C9C57F0"/>
    <w:rsid w:val="2CA7E8BC"/>
    <w:rsid w:val="2CAB999C"/>
    <w:rsid w:val="2CABC3D1"/>
    <w:rsid w:val="2CB3A435"/>
    <w:rsid w:val="2CBCBE4B"/>
    <w:rsid w:val="2CC106EB"/>
    <w:rsid w:val="2CCB2C0F"/>
    <w:rsid w:val="2CD760F0"/>
    <w:rsid w:val="2CE11B93"/>
    <w:rsid w:val="2CE3A36E"/>
    <w:rsid w:val="2CE4F5C3"/>
    <w:rsid w:val="2CE58F9D"/>
    <w:rsid w:val="2CE86448"/>
    <w:rsid w:val="2CECE0FC"/>
    <w:rsid w:val="2CF10CE6"/>
    <w:rsid w:val="2CF1E77D"/>
    <w:rsid w:val="2CF77B3A"/>
    <w:rsid w:val="2D0D20FF"/>
    <w:rsid w:val="2D0F080C"/>
    <w:rsid w:val="2D106612"/>
    <w:rsid w:val="2D1640FF"/>
    <w:rsid w:val="2D198CD4"/>
    <w:rsid w:val="2D1B5C74"/>
    <w:rsid w:val="2D29BA8D"/>
    <w:rsid w:val="2D2B110E"/>
    <w:rsid w:val="2D2DC0CE"/>
    <w:rsid w:val="2D383888"/>
    <w:rsid w:val="2D3F01DA"/>
    <w:rsid w:val="2D45F01E"/>
    <w:rsid w:val="2D5C7FF2"/>
    <w:rsid w:val="2D643CA4"/>
    <w:rsid w:val="2D79FDE7"/>
    <w:rsid w:val="2D891601"/>
    <w:rsid w:val="2D94AC0B"/>
    <w:rsid w:val="2D953108"/>
    <w:rsid w:val="2D987571"/>
    <w:rsid w:val="2D9CE463"/>
    <w:rsid w:val="2DB7A609"/>
    <w:rsid w:val="2DBBD95C"/>
    <w:rsid w:val="2DC07544"/>
    <w:rsid w:val="2DC84D97"/>
    <w:rsid w:val="2DCC2137"/>
    <w:rsid w:val="2DCDF9D5"/>
    <w:rsid w:val="2DDBBC89"/>
    <w:rsid w:val="2DE6F285"/>
    <w:rsid w:val="2DF49CFF"/>
    <w:rsid w:val="2DFD4FC3"/>
    <w:rsid w:val="2DFFDE25"/>
    <w:rsid w:val="2E1C7FD3"/>
    <w:rsid w:val="2E2E64E9"/>
    <w:rsid w:val="2E2EC41D"/>
    <w:rsid w:val="2E326465"/>
    <w:rsid w:val="2E32F296"/>
    <w:rsid w:val="2E36A3DD"/>
    <w:rsid w:val="2E37017E"/>
    <w:rsid w:val="2E417620"/>
    <w:rsid w:val="2E45D784"/>
    <w:rsid w:val="2E4F59E2"/>
    <w:rsid w:val="2E52C431"/>
    <w:rsid w:val="2E5430BB"/>
    <w:rsid w:val="2E543E7A"/>
    <w:rsid w:val="2E57EEE6"/>
    <w:rsid w:val="2E6BB88B"/>
    <w:rsid w:val="2E6C1B5D"/>
    <w:rsid w:val="2E7E4633"/>
    <w:rsid w:val="2E8096EA"/>
    <w:rsid w:val="2E85BF61"/>
    <w:rsid w:val="2E880349"/>
    <w:rsid w:val="2E8C972A"/>
    <w:rsid w:val="2E8F3601"/>
    <w:rsid w:val="2E9B2D30"/>
    <w:rsid w:val="2EA0015B"/>
    <w:rsid w:val="2EA28CA5"/>
    <w:rsid w:val="2EB3BB10"/>
    <w:rsid w:val="2EB45538"/>
    <w:rsid w:val="2ECD9C4A"/>
    <w:rsid w:val="2ED607F4"/>
    <w:rsid w:val="2ED99C1A"/>
    <w:rsid w:val="2EE0B965"/>
    <w:rsid w:val="2EE78EE9"/>
    <w:rsid w:val="2EFB06C2"/>
    <w:rsid w:val="2F013144"/>
    <w:rsid w:val="2F013C0B"/>
    <w:rsid w:val="2F02F816"/>
    <w:rsid w:val="2F12655E"/>
    <w:rsid w:val="2F174CCD"/>
    <w:rsid w:val="2F1B76CD"/>
    <w:rsid w:val="2F21921C"/>
    <w:rsid w:val="2F2F27B4"/>
    <w:rsid w:val="2F39364C"/>
    <w:rsid w:val="2F3C80F5"/>
    <w:rsid w:val="2F3CC1FC"/>
    <w:rsid w:val="2F42040C"/>
    <w:rsid w:val="2F420847"/>
    <w:rsid w:val="2F4458EA"/>
    <w:rsid w:val="2F5D849A"/>
    <w:rsid w:val="2F5F3739"/>
    <w:rsid w:val="2F652114"/>
    <w:rsid w:val="2F660072"/>
    <w:rsid w:val="2F6EF6A2"/>
    <w:rsid w:val="2F6F7B3E"/>
    <w:rsid w:val="2F78D80B"/>
    <w:rsid w:val="2F7990E4"/>
    <w:rsid w:val="2F79C2AC"/>
    <w:rsid w:val="2F819CC4"/>
    <w:rsid w:val="2F8741B2"/>
    <w:rsid w:val="2F8F52CD"/>
    <w:rsid w:val="2F8F8B7E"/>
    <w:rsid w:val="2F8F9D40"/>
    <w:rsid w:val="2F939DF0"/>
    <w:rsid w:val="2F9F974D"/>
    <w:rsid w:val="2FACEB78"/>
    <w:rsid w:val="2FAE62F4"/>
    <w:rsid w:val="2FAF19A9"/>
    <w:rsid w:val="2FB1F395"/>
    <w:rsid w:val="2FB23BF7"/>
    <w:rsid w:val="2FBEDE5E"/>
    <w:rsid w:val="2FC6CBEE"/>
    <w:rsid w:val="2FD13980"/>
    <w:rsid w:val="2FD4EC61"/>
    <w:rsid w:val="2FD5C657"/>
    <w:rsid w:val="2FDAFD7B"/>
    <w:rsid w:val="2FEA2688"/>
    <w:rsid w:val="2FF9BDA0"/>
    <w:rsid w:val="3000F9E5"/>
    <w:rsid w:val="30087B0B"/>
    <w:rsid w:val="300C9EC5"/>
    <w:rsid w:val="300CE326"/>
    <w:rsid w:val="300EBE42"/>
    <w:rsid w:val="30170731"/>
    <w:rsid w:val="30171A05"/>
    <w:rsid w:val="3019DF3D"/>
    <w:rsid w:val="301B1A13"/>
    <w:rsid w:val="302DC303"/>
    <w:rsid w:val="30320183"/>
    <w:rsid w:val="303D8A5B"/>
    <w:rsid w:val="30446EEC"/>
    <w:rsid w:val="30486F99"/>
    <w:rsid w:val="3058285B"/>
    <w:rsid w:val="30631A5B"/>
    <w:rsid w:val="3065758D"/>
    <w:rsid w:val="306A5CCD"/>
    <w:rsid w:val="3075AC80"/>
    <w:rsid w:val="307A2EF1"/>
    <w:rsid w:val="3089CB83"/>
    <w:rsid w:val="308AC3A1"/>
    <w:rsid w:val="308D985C"/>
    <w:rsid w:val="30906165"/>
    <w:rsid w:val="3092392D"/>
    <w:rsid w:val="30929B0B"/>
    <w:rsid w:val="3097022D"/>
    <w:rsid w:val="309F9883"/>
    <w:rsid w:val="30A117CB"/>
    <w:rsid w:val="30A61139"/>
    <w:rsid w:val="30A869AC"/>
    <w:rsid w:val="30AA1252"/>
    <w:rsid w:val="30AA5799"/>
    <w:rsid w:val="30AABC15"/>
    <w:rsid w:val="30AD2EA1"/>
    <w:rsid w:val="30ADFAA7"/>
    <w:rsid w:val="30B102E5"/>
    <w:rsid w:val="30B261A2"/>
    <w:rsid w:val="30B300B5"/>
    <w:rsid w:val="30BC72E1"/>
    <w:rsid w:val="30BCC07E"/>
    <w:rsid w:val="30C704B9"/>
    <w:rsid w:val="30C8CA91"/>
    <w:rsid w:val="30C94200"/>
    <w:rsid w:val="30CCE242"/>
    <w:rsid w:val="30DD939C"/>
    <w:rsid w:val="30E3B0B3"/>
    <w:rsid w:val="30E5FEE0"/>
    <w:rsid w:val="30EA3C30"/>
    <w:rsid w:val="30F05FAA"/>
    <w:rsid w:val="30F168FC"/>
    <w:rsid w:val="310044C8"/>
    <w:rsid w:val="310C00B0"/>
    <w:rsid w:val="31116BAC"/>
    <w:rsid w:val="3111EDD5"/>
    <w:rsid w:val="3114D752"/>
    <w:rsid w:val="311CAEC5"/>
    <w:rsid w:val="311EEC25"/>
    <w:rsid w:val="3129D487"/>
    <w:rsid w:val="3138BD16"/>
    <w:rsid w:val="31481542"/>
    <w:rsid w:val="314A0961"/>
    <w:rsid w:val="314D8579"/>
    <w:rsid w:val="31512052"/>
    <w:rsid w:val="31544DEA"/>
    <w:rsid w:val="3169B793"/>
    <w:rsid w:val="3171A7D3"/>
    <w:rsid w:val="3172517E"/>
    <w:rsid w:val="3174DA14"/>
    <w:rsid w:val="31840154"/>
    <w:rsid w:val="3191D616"/>
    <w:rsid w:val="31940282"/>
    <w:rsid w:val="319CE3A7"/>
    <w:rsid w:val="319DE912"/>
    <w:rsid w:val="31B11020"/>
    <w:rsid w:val="31B2BCAF"/>
    <w:rsid w:val="31C350E4"/>
    <w:rsid w:val="31C62874"/>
    <w:rsid w:val="31C654A8"/>
    <w:rsid w:val="31CC47D5"/>
    <w:rsid w:val="31D658C8"/>
    <w:rsid w:val="31D74FD0"/>
    <w:rsid w:val="31E14A55"/>
    <w:rsid w:val="31EB1792"/>
    <w:rsid w:val="31F9C7B0"/>
    <w:rsid w:val="320568C8"/>
    <w:rsid w:val="32087C18"/>
    <w:rsid w:val="320AD068"/>
    <w:rsid w:val="320D1955"/>
    <w:rsid w:val="3217D7A0"/>
    <w:rsid w:val="321AC739"/>
    <w:rsid w:val="3228EB26"/>
    <w:rsid w:val="322F525D"/>
    <w:rsid w:val="3240F36B"/>
    <w:rsid w:val="324DBE32"/>
    <w:rsid w:val="32765D61"/>
    <w:rsid w:val="327D211D"/>
    <w:rsid w:val="32850EB7"/>
    <w:rsid w:val="328CA63F"/>
    <w:rsid w:val="32A09EC1"/>
    <w:rsid w:val="32AB7F8F"/>
    <w:rsid w:val="32AD26ED"/>
    <w:rsid w:val="32B106FD"/>
    <w:rsid w:val="32B6216A"/>
    <w:rsid w:val="32B84F99"/>
    <w:rsid w:val="32B9C503"/>
    <w:rsid w:val="32BB41E7"/>
    <w:rsid w:val="32E039D8"/>
    <w:rsid w:val="32E09CF5"/>
    <w:rsid w:val="32E228E3"/>
    <w:rsid w:val="32EE57B9"/>
    <w:rsid w:val="32F480ED"/>
    <w:rsid w:val="32FCABFD"/>
    <w:rsid w:val="3314F4FE"/>
    <w:rsid w:val="33150266"/>
    <w:rsid w:val="331B57DF"/>
    <w:rsid w:val="331BAF11"/>
    <w:rsid w:val="331E44A7"/>
    <w:rsid w:val="3327DA46"/>
    <w:rsid w:val="332BCE10"/>
    <w:rsid w:val="3332F2BD"/>
    <w:rsid w:val="333FCD37"/>
    <w:rsid w:val="3342ED68"/>
    <w:rsid w:val="335D22D3"/>
    <w:rsid w:val="336743B9"/>
    <w:rsid w:val="337AE320"/>
    <w:rsid w:val="337FBF1F"/>
    <w:rsid w:val="338437E2"/>
    <w:rsid w:val="3388343F"/>
    <w:rsid w:val="338D0788"/>
    <w:rsid w:val="33902B62"/>
    <w:rsid w:val="3398E5D8"/>
    <w:rsid w:val="33B0CD6A"/>
    <w:rsid w:val="33B39500"/>
    <w:rsid w:val="33B5C8D0"/>
    <w:rsid w:val="33B5C9CC"/>
    <w:rsid w:val="33B6CC51"/>
    <w:rsid w:val="33BCD274"/>
    <w:rsid w:val="33C3A2FD"/>
    <w:rsid w:val="33CE3229"/>
    <w:rsid w:val="33CE6818"/>
    <w:rsid w:val="33D76E2F"/>
    <w:rsid w:val="33DDB80C"/>
    <w:rsid w:val="33DF38A5"/>
    <w:rsid w:val="33DF5034"/>
    <w:rsid w:val="33E16D87"/>
    <w:rsid w:val="33E46DA7"/>
    <w:rsid w:val="33EC0EEB"/>
    <w:rsid w:val="33EE7A42"/>
    <w:rsid w:val="33EF5111"/>
    <w:rsid w:val="33FD1C99"/>
    <w:rsid w:val="33FD2CE0"/>
    <w:rsid w:val="340345B7"/>
    <w:rsid w:val="34048730"/>
    <w:rsid w:val="340653C5"/>
    <w:rsid w:val="3407BD12"/>
    <w:rsid w:val="3409A9CE"/>
    <w:rsid w:val="340AEC3D"/>
    <w:rsid w:val="341A4F01"/>
    <w:rsid w:val="341F9F2C"/>
    <w:rsid w:val="3422F667"/>
    <w:rsid w:val="34255BA0"/>
    <w:rsid w:val="342B49D6"/>
    <w:rsid w:val="342F1F17"/>
    <w:rsid w:val="343A06D7"/>
    <w:rsid w:val="343F43E3"/>
    <w:rsid w:val="343FF2C5"/>
    <w:rsid w:val="3441F814"/>
    <w:rsid w:val="344432D6"/>
    <w:rsid w:val="34457C9B"/>
    <w:rsid w:val="3449E85A"/>
    <w:rsid w:val="344FE034"/>
    <w:rsid w:val="34573312"/>
    <w:rsid w:val="345E8A8A"/>
    <w:rsid w:val="34603CCF"/>
    <w:rsid w:val="34627358"/>
    <w:rsid w:val="346C2B4E"/>
    <w:rsid w:val="346DE161"/>
    <w:rsid w:val="3473FFBE"/>
    <w:rsid w:val="34741E75"/>
    <w:rsid w:val="3475FA06"/>
    <w:rsid w:val="3476070F"/>
    <w:rsid w:val="347A362E"/>
    <w:rsid w:val="347A4DDA"/>
    <w:rsid w:val="347BE1C7"/>
    <w:rsid w:val="349245BF"/>
    <w:rsid w:val="3499797D"/>
    <w:rsid w:val="349BF89C"/>
    <w:rsid w:val="34A4B2A7"/>
    <w:rsid w:val="34A83B0B"/>
    <w:rsid w:val="34ABFF9F"/>
    <w:rsid w:val="34B57885"/>
    <w:rsid w:val="34C4EBF2"/>
    <w:rsid w:val="34C66ED5"/>
    <w:rsid w:val="34CBE3E6"/>
    <w:rsid w:val="34D6FA09"/>
    <w:rsid w:val="34D822EF"/>
    <w:rsid w:val="34D885B4"/>
    <w:rsid w:val="34DE70A3"/>
    <w:rsid w:val="34E07DFD"/>
    <w:rsid w:val="34E0C2CE"/>
    <w:rsid w:val="34E73021"/>
    <w:rsid w:val="34EA61DB"/>
    <w:rsid w:val="34EC6F8B"/>
    <w:rsid w:val="34F0719C"/>
    <w:rsid w:val="34F688D3"/>
    <w:rsid w:val="34FF2673"/>
    <w:rsid w:val="3519C722"/>
    <w:rsid w:val="352A0AE0"/>
    <w:rsid w:val="352AE4FE"/>
    <w:rsid w:val="3543F31F"/>
    <w:rsid w:val="3548C743"/>
    <w:rsid w:val="354C74C8"/>
    <w:rsid w:val="354CC5C0"/>
    <w:rsid w:val="354E1D01"/>
    <w:rsid w:val="35503F57"/>
    <w:rsid w:val="355315CA"/>
    <w:rsid w:val="3563B0A6"/>
    <w:rsid w:val="3571C730"/>
    <w:rsid w:val="357298CC"/>
    <w:rsid w:val="3572B4DA"/>
    <w:rsid w:val="357BF074"/>
    <w:rsid w:val="3580A07E"/>
    <w:rsid w:val="3582179E"/>
    <w:rsid w:val="35835DC1"/>
    <w:rsid w:val="35841820"/>
    <w:rsid w:val="3584ADC6"/>
    <w:rsid w:val="3586C33E"/>
    <w:rsid w:val="358AEC9C"/>
    <w:rsid w:val="358B71FC"/>
    <w:rsid w:val="358D63EE"/>
    <w:rsid w:val="35900542"/>
    <w:rsid w:val="35AA8313"/>
    <w:rsid w:val="35ACEC1C"/>
    <w:rsid w:val="35BB495F"/>
    <w:rsid w:val="35CDFF80"/>
    <w:rsid w:val="35CE97F3"/>
    <w:rsid w:val="35D5DABD"/>
    <w:rsid w:val="35DC4EDB"/>
    <w:rsid w:val="35E7A38C"/>
    <w:rsid w:val="35ED4AF3"/>
    <w:rsid w:val="35EEDA24"/>
    <w:rsid w:val="35EF3CEF"/>
    <w:rsid w:val="35F0DF75"/>
    <w:rsid w:val="35F8EAB2"/>
    <w:rsid w:val="35FB4332"/>
    <w:rsid w:val="35FC3A2B"/>
    <w:rsid w:val="3605B950"/>
    <w:rsid w:val="360714C1"/>
    <w:rsid w:val="3607488B"/>
    <w:rsid w:val="3607E1F8"/>
    <w:rsid w:val="3608439A"/>
    <w:rsid w:val="360F34C8"/>
    <w:rsid w:val="361509C4"/>
    <w:rsid w:val="362BE2FF"/>
    <w:rsid w:val="362C1AE3"/>
    <w:rsid w:val="362C5883"/>
    <w:rsid w:val="3631DDDF"/>
    <w:rsid w:val="36336CF0"/>
    <w:rsid w:val="3636E702"/>
    <w:rsid w:val="363CDC4A"/>
    <w:rsid w:val="364FAF6C"/>
    <w:rsid w:val="36503226"/>
    <w:rsid w:val="365A21E0"/>
    <w:rsid w:val="365A59AB"/>
    <w:rsid w:val="3661A6B3"/>
    <w:rsid w:val="36636799"/>
    <w:rsid w:val="366BB851"/>
    <w:rsid w:val="366D3B53"/>
    <w:rsid w:val="366EBE95"/>
    <w:rsid w:val="3683102E"/>
    <w:rsid w:val="368506AB"/>
    <w:rsid w:val="3685EC2C"/>
    <w:rsid w:val="368A3938"/>
    <w:rsid w:val="368F0F3D"/>
    <w:rsid w:val="36903574"/>
    <w:rsid w:val="36962AA0"/>
    <w:rsid w:val="3698D21E"/>
    <w:rsid w:val="369B3ABB"/>
    <w:rsid w:val="36A18BF8"/>
    <w:rsid w:val="36A3C729"/>
    <w:rsid w:val="36C9C009"/>
    <w:rsid w:val="36D72AFB"/>
    <w:rsid w:val="36E1348C"/>
    <w:rsid w:val="36E3B4C7"/>
    <w:rsid w:val="36E54AF8"/>
    <w:rsid w:val="36EA47EA"/>
    <w:rsid w:val="36EC844B"/>
    <w:rsid w:val="36ECB577"/>
    <w:rsid w:val="36F7180D"/>
    <w:rsid w:val="36F75A61"/>
    <w:rsid w:val="36F77BC4"/>
    <w:rsid w:val="36FD710B"/>
    <w:rsid w:val="3700A54E"/>
    <w:rsid w:val="3705B16E"/>
    <w:rsid w:val="37099BF8"/>
    <w:rsid w:val="370AD886"/>
    <w:rsid w:val="3711F31B"/>
    <w:rsid w:val="37124754"/>
    <w:rsid w:val="371A8A72"/>
    <w:rsid w:val="37205A0B"/>
    <w:rsid w:val="37232634"/>
    <w:rsid w:val="372D855E"/>
    <w:rsid w:val="373101E7"/>
    <w:rsid w:val="3731F970"/>
    <w:rsid w:val="374EB519"/>
    <w:rsid w:val="37554FBD"/>
    <w:rsid w:val="3755C3BF"/>
    <w:rsid w:val="3757A07A"/>
    <w:rsid w:val="375825C7"/>
    <w:rsid w:val="375B444D"/>
    <w:rsid w:val="3776D3E4"/>
    <w:rsid w:val="3777EA38"/>
    <w:rsid w:val="377C29F2"/>
    <w:rsid w:val="377D4F87"/>
    <w:rsid w:val="377EC57A"/>
    <w:rsid w:val="378042D3"/>
    <w:rsid w:val="3780AD5D"/>
    <w:rsid w:val="3784ADBF"/>
    <w:rsid w:val="3787D960"/>
    <w:rsid w:val="378BAE72"/>
    <w:rsid w:val="3793FE83"/>
    <w:rsid w:val="379692E2"/>
    <w:rsid w:val="37A973E9"/>
    <w:rsid w:val="37B8F49A"/>
    <w:rsid w:val="37BAD94B"/>
    <w:rsid w:val="37BE365A"/>
    <w:rsid w:val="37C476EA"/>
    <w:rsid w:val="37D76542"/>
    <w:rsid w:val="37EA5265"/>
    <w:rsid w:val="37EC897D"/>
    <w:rsid w:val="37ED9656"/>
    <w:rsid w:val="37F1A69A"/>
    <w:rsid w:val="37FB2599"/>
    <w:rsid w:val="3800DFB0"/>
    <w:rsid w:val="38023D7D"/>
    <w:rsid w:val="3807776F"/>
    <w:rsid w:val="380B3933"/>
    <w:rsid w:val="380C7C3F"/>
    <w:rsid w:val="3811C459"/>
    <w:rsid w:val="381383A5"/>
    <w:rsid w:val="381481A0"/>
    <w:rsid w:val="38189876"/>
    <w:rsid w:val="381DBAC0"/>
    <w:rsid w:val="382285AD"/>
    <w:rsid w:val="3826625B"/>
    <w:rsid w:val="38282007"/>
    <w:rsid w:val="3831918D"/>
    <w:rsid w:val="3832C40C"/>
    <w:rsid w:val="383A6A12"/>
    <w:rsid w:val="383CBFC4"/>
    <w:rsid w:val="38406EF3"/>
    <w:rsid w:val="38444CFC"/>
    <w:rsid w:val="384BB530"/>
    <w:rsid w:val="38525D51"/>
    <w:rsid w:val="385A91EE"/>
    <w:rsid w:val="38655F39"/>
    <w:rsid w:val="386748B8"/>
    <w:rsid w:val="3871BC37"/>
    <w:rsid w:val="3872EB40"/>
    <w:rsid w:val="38869C06"/>
    <w:rsid w:val="3889D2A3"/>
    <w:rsid w:val="388B6F1A"/>
    <w:rsid w:val="388CC008"/>
    <w:rsid w:val="388E9E6B"/>
    <w:rsid w:val="389EA6B9"/>
    <w:rsid w:val="38A59A9C"/>
    <w:rsid w:val="38AD0ED2"/>
    <w:rsid w:val="38B1FD33"/>
    <w:rsid w:val="38B77B83"/>
    <w:rsid w:val="38CB3972"/>
    <w:rsid w:val="38CD8815"/>
    <w:rsid w:val="38D11D83"/>
    <w:rsid w:val="38D7D05D"/>
    <w:rsid w:val="38DEC12A"/>
    <w:rsid w:val="38E21232"/>
    <w:rsid w:val="38EC9BEF"/>
    <w:rsid w:val="38EDAB51"/>
    <w:rsid w:val="38F42609"/>
    <w:rsid w:val="38FAE491"/>
    <w:rsid w:val="38FEF7C2"/>
    <w:rsid w:val="3907F2FB"/>
    <w:rsid w:val="3910A65F"/>
    <w:rsid w:val="39172AC6"/>
    <w:rsid w:val="39228BD2"/>
    <w:rsid w:val="392FF99F"/>
    <w:rsid w:val="393D8EDB"/>
    <w:rsid w:val="3943DB84"/>
    <w:rsid w:val="39442232"/>
    <w:rsid w:val="3949B37B"/>
    <w:rsid w:val="39538F1A"/>
    <w:rsid w:val="3955E126"/>
    <w:rsid w:val="395AC69B"/>
    <w:rsid w:val="395C1FAB"/>
    <w:rsid w:val="395ECCFB"/>
    <w:rsid w:val="3961B877"/>
    <w:rsid w:val="396828EC"/>
    <w:rsid w:val="396AD2E0"/>
    <w:rsid w:val="3971B9C6"/>
    <w:rsid w:val="39791E22"/>
    <w:rsid w:val="3979A6F4"/>
    <w:rsid w:val="397AC0B4"/>
    <w:rsid w:val="397BE0C8"/>
    <w:rsid w:val="397CCB53"/>
    <w:rsid w:val="397FACA5"/>
    <w:rsid w:val="3986A568"/>
    <w:rsid w:val="39878DCC"/>
    <w:rsid w:val="398D4A06"/>
    <w:rsid w:val="398F7ED2"/>
    <w:rsid w:val="3991DEE6"/>
    <w:rsid w:val="39934E16"/>
    <w:rsid w:val="39990160"/>
    <w:rsid w:val="399C65A3"/>
    <w:rsid w:val="399DBEB9"/>
    <w:rsid w:val="39A40DC1"/>
    <w:rsid w:val="39AE5A7F"/>
    <w:rsid w:val="39BD60FA"/>
    <w:rsid w:val="39C0F524"/>
    <w:rsid w:val="39C1E91B"/>
    <w:rsid w:val="39C26B27"/>
    <w:rsid w:val="39CF2A2F"/>
    <w:rsid w:val="39DA7FC2"/>
    <w:rsid w:val="39DFDD04"/>
    <w:rsid w:val="39EB335E"/>
    <w:rsid w:val="39F0789B"/>
    <w:rsid w:val="39F3E38C"/>
    <w:rsid w:val="39F89A6B"/>
    <w:rsid w:val="39FA6156"/>
    <w:rsid w:val="3A02E487"/>
    <w:rsid w:val="3A0986C4"/>
    <w:rsid w:val="3A0A716D"/>
    <w:rsid w:val="3A0BC9B5"/>
    <w:rsid w:val="3A0F1606"/>
    <w:rsid w:val="3A1183B1"/>
    <w:rsid w:val="3A1E1CDB"/>
    <w:rsid w:val="3A20ACBE"/>
    <w:rsid w:val="3A2B2430"/>
    <w:rsid w:val="3A2D1230"/>
    <w:rsid w:val="3A2E2920"/>
    <w:rsid w:val="3A2F03B3"/>
    <w:rsid w:val="3A2FB9A6"/>
    <w:rsid w:val="3A368289"/>
    <w:rsid w:val="3A3ABE8E"/>
    <w:rsid w:val="3A3C61D3"/>
    <w:rsid w:val="3A40BBAD"/>
    <w:rsid w:val="3A41D05F"/>
    <w:rsid w:val="3A4B2621"/>
    <w:rsid w:val="3A4FAB02"/>
    <w:rsid w:val="3A576C82"/>
    <w:rsid w:val="3A5B0A74"/>
    <w:rsid w:val="3A5C0F49"/>
    <w:rsid w:val="3A600CDA"/>
    <w:rsid w:val="3A67C20D"/>
    <w:rsid w:val="3A68966B"/>
    <w:rsid w:val="3A6E07CD"/>
    <w:rsid w:val="3A6F071A"/>
    <w:rsid w:val="3A70092E"/>
    <w:rsid w:val="3A72FF8E"/>
    <w:rsid w:val="3A73150E"/>
    <w:rsid w:val="3A77869B"/>
    <w:rsid w:val="3A79D7D5"/>
    <w:rsid w:val="3A824D66"/>
    <w:rsid w:val="3A88BE7D"/>
    <w:rsid w:val="3A8B3BB1"/>
    <w:rsid w:val="3A8BB1BE"/>
    <w:rsid w:val="3A90BD1A"/>
    <w:rsid w:val="3A9EBB8C"/>
    <w:rsid w:val="3AA1830A"/>
    <w:rsid w:val="3AAADFB3"/>
    <w:rsid w:val="3AB5B332"/>
    <w:rsid w:val="3AB5CA96"/>
    <w:rsid w:val="3AC3468C"/>
    <w:rsid w:val="3AC51FA2"/>
    <w:rsid w:val="3AC5473E"/>
    <w:rsid w:val="3ACC14AD"/>
    <w:rsid w:val="3ADD05CA"/>
    <w:rsid w:val="3ADD13DA"/>
    <w:rsid w:val="3ADD31D7"/>
    <w:rsid w:val="3ADD4BB2"/>
    <w:rsid w:val="3AE90789"/>
    <w:rsid w:val="3AFA37B3"/>
    <w:rsid w:val="3B0BDE50"/>
    <w:rsid w:val="3B0E8FED"/>
    <w:rsid w:val="3B1C6487"/>
    <w:rsid w:val="3B201B6F"/>
    <w:rsid w:val="3B22E7F2"/>
    <w:rsid w:val="3B2A46C3"/>
    <w:rsid w:val="3B333D5C"/>
    <w:rsid w:val="3B52C68E"/>
    <w:rsid w:val="3B5AC875"/>
    <w:rsid w:val="3B5F1A70"/>
    <w:rsid w:val="3B66841F"/>
    <w:rsid w:val="3B680540"/>
    <w:rsid w:val="3B68BC1E"/>
    <w:rsid w:val="3B6BFE71"/>
    <w:rsid w:val="3B720477"/>
    <w:rsid w:val="3B79E1FA"/>
    <w:rsid w:val="3B854B0B"/>
    <w:rsid w:val="3B85F754"/>
    <w:rsid w:val="3B919A64"/>
    <w:rsid w:val="3B96D848"/>
    <w:rsid w:val="3B9C49CB"/>
    <w:rsid w:val="3BA1F71A"/>
    <w:rsid w:val="3BAEB6CA"/>
    <w:rsid w:val="3BB671CA"/>
    <w:rsid w:val="3BBAA2CC"/>
    <w:rsid w:val="3BBFDE4E"/>
    <w:rsid w:val="3BD8AE80"/>
    <w:rsid w:val="3BE27834"/>
    <w:rsid w:val="3BE6B92E"/>
    <w:rsid w:val="3BEB6ADD"/>
    <w:rsid w:val="3BEDAC9B"/>
    <w:rsid w:val="3BF5812C"/>
    <w:rsid w:val="3BF58950"/>
    <w:rsid w:val="3BF975C0"/>
    <w:rsid w:val="3C0978CE"/>
    <w:rsid w:val="3C0E9D17"/>
    <w:rsid w:val="3C0F109D"/>
    <w:rsid w:val="3C16AA26"/>
    <w:rsid w:val="3C1F63C3"/>
    <w:rsid w:val="3C26512E"/>
    <w:rsid w:val="3C2906D8"/>
    <w:rsid w:val="3C2A8AFC"/>
    <w:rsid w:val="3C2FA076"/>
    <w:rsid w:val="3C304D6C"/>
    <w:rsid w:val="3C334065"/>
    <w:rsid w:val="3C36A7B6"/>
    <w:rsid w:val="3C42D008"/>
    <w:rsid w:val="3C5389A6"/>
    <w:rsid w:val="3C556554"/>
    <w:rsid w:val="3C5CBD14"/>
    <w:rsid w:val="3C6755A9"/>
    <w:rsid w:val="3C799914"/>
    <w:rsid w:val="3C7B5483"/>
    <w:rsid w:val="3C823C48"/>
    <w:rsid w:val="3C841DF9"/>
    <w:rsid w:val="3C846802"/>
    <w:rsid w:val="3C86D802"/>
    <w:rsid w:val="3C8B7582"/>
    <w:rsid w:val="3C8C74AE"/>
    <w:rsid w:val="3C8EC57D"/>
    <w:rsid w:val="3C9519ED"/>
    <w:rsid w:val="3C9DEFCA"/>
    <w:rsid w:val="3CA45D96"/>
    <w:rsid w:val="3CA991F4"/>
    <w:rsid w:val="3CBDBC45"/>
    <w:rsid w:val="3CCE12C4"/>
    <w:rsid w:val="3CD01AC7"/>
    <w:rsid w:val="3CD1E379"/>
    <w:rsid w:val="3CD50527"/>
    <w:rsid w:val="3CEF6E36"/>
    <w:rsid w:val="3CF18ABE"/>
    <w:rsid w:val="3CF33045"/>
    <w:rsid w:val="3D019D49"/>
    <w:rsid w:val="3D097C39"/>
    <w:rsid w:val="3D0B3FCC"/>
    <w:rsid w:val="3D0BDDD0"/>
    <w:rsid w:val="3D0CFF6F"/>
    <w:rsid w:val="3D0EAFD9"/>
    <w:rsid w:val="3D11BEBA"/>
    <w:rsid w:val="3D11E6E5"/>
    <w:rsid w:val="3D16C740"/>
    <w:rsid w:val="3D1E25EC"/>
    <w:rsid w:val="3D200364"/>
    <w:rsid w:val="3D22A606"/>
    <w:rsid w:val="3D23580A"/>
    <w:rsid w:val="3D25EDD1"/>
    <w:rsid w:val="3D2AA497"/>
    <w:rsid w:val="3D2D73FB"/>
    <w:rsid w:val="3D3756A2"/>
    <w:rsid w:val="3D40705A"/>
    <w:rsid w:val="3D4D7DA7"/>
    <w:rsid w:val="3D55C02D"/>
    <w:rsid w:val="3D594B6F"/>
    <w:rsid w:val="3D69B386"/>
    <w:rsid w:val="3D825CFB"/>
    <w:rsid w:val="3D8A8F3C"/>
    <w:rsid w:val="3D8BBD5C"/>
    <w:rsid w:val="3D9C83A8"/>
    <w:rsid w:val="3DA5460F"/>
    <w:rsid w:val="3DA71CCC"/>
    <w:rsid w:val="3DAC7213"/>
    <w:rsid w:val="3DB44785"/>
    <w:rsid w:val="3DB6FA6F"/>
    <w:rsid w:val="3DB75DFC"/>
    <w:rsid w:val="3DB7CA94"/>
    <w:rsid w:val="3DBD73F2"/>
    <w:rsid w:val="3DBEC5C9"/>
    <w:rsid w:val="3DBF2C9B"/>
    <w:rsid w:val="3DC45D35"/>
    <w:rsid w:val="3DD97DF0"/>
    <w:rsid w:val="3DDC371A"/>
    <w:rsid w:val="3DE4D5B6"/>
    <w:rsid w:val="3DEAC047"/>
    <w:rsid w:val="3DEC0310"/>
    <w:rsid w:val="3DF65BB5"/>
    <w:rsid w:val="3DFAD43D"/>
    <w:rsid w:val="3E0EE534"/>
    <w:rsid w:val="3E172922"/>
    <w:rsid w:val="3E17B93A"/>
    <w:rsid w:val="3E185DF6"/>
    <w:rsid w:val="3E1E73B7"/>
    <w:rsid w:val="3E1FE1BB"/>
    <w:rsid w:val="3E239D9E"/>
    <w:rsid w:val="3E346E83"/>
    <w:rsid w:val="3E357D4F"/>
    <w:rsid w:val="3E3B222A"/>
    <w:rsid w:val="3E3BC6DE"/>
    <w:rsid w:val="3E40072A"/>
    <w:rsid w:val="3E46E6DD"/>
    <w:rsid w:val="3E53C9C9"/>
    <w:rsid w:val="3E546198"/>
    <w:rsid w:val="3E54EA41"/>
    <w:rsid w:val="3E58E205"/>
    <w:rsid w:val="3E597735"/>
    <w:rsid w:val="3E5A9F00"/>
    <w:rsid w:val="3E625DB3"/>
    <w:rsid w:val="3E68B0FE"/>
    <w:rsid w:val="3E699C13"/>
    <w:rsid w:val="3E6DD014"/>
    <w:rsid w:val="3E7F4E99"/>
    <w:rsid w:val="3E884C8C"/>
    <w:rsid w:val="3E8A1538"/>
    <w:rsid w:val="3E9484EC"/>
    <w:rsid w:val="3E96D694"/>
    <w:rsid w:val="3EA12355"/>
    <w:rsid w:val="3EA231C0"/>
    <w:rsid w:val="3EB2F370"/>
    <w:rsid w:val="3EB69D7A"/>
    <w:rsid w:val="3EB6BD5E"/>
    <w:rsid w:val="3EB98A90"/>
    <w:rsid w:val="3ECED218"/>
    <w:rsid w:val="3ECF1073"/>
    <w:rsid w:val="3ED65930"/>
    <w:rsid w:val="3EE4B9F1"/>
    <w:rsid w:val="3EF19103"/>
    <w:rsid w:val="3EF3BC2F"/>
    <w:rsid w:val="3EFBD5D7"/>
    <w:rsid w:val="3F000C25"/>
    <w:rsid w:val="3F050B2D"/>
    <w:rsid w:val="3F0A74B7"/>
    <w:rsid w:val="3F1483F8"/>
    <w:rsid w:val="3F186387"/>
    <w:rsid w:val="3F2F4268"/>
    <w:rsid w:val="3F306F20"/>
    <w:rsid w:val="3F329824"/>
    <w:rsid w:val="3F34DFF4"/>
    <w:rsid w:val="3F378005"/>
    <w:rsid w:val="3F396F08"/>
    <w:rsid w:val="3F3D5E82"/>
    <w:rsid w:val="3F457404"/>
    <w:rsid w:val="3F473A5D"/>
    <w:rsid w:val="3F483D33"/>
    <w:rsid w:val="3F4A38C4"/>
    <w:rsid w:val="3F4EE788"/>
    <w:rsid w:val="3F51B610"/>
    <w:rsid w:val="3F595440"/>
    <w:rsid w:val="3F5F5FD8"/>
    <w:rsid w:val="3F6EF292"/>
    <w:rsid w:val="3F75647D"/>
    <w:rsid w:val="3F7B7849"/>
    <w:rsid w:val="3F84F833"/>
    <w:rsid w:val="3F8AE1AC"/>
    <w:rsid w:val="3F8C3841"/>
    <w:rsid w:val="3F8D2C10"/>
    <w:rsid w:val="3F9198C7"/>
    <w:rsid w:val="3F95EB1E"/>
    <w:rsid w:val="3F9CA1FF"/>
    <w:rsid w:val="3FA2B637"/>
    <w:rsid w:val="3FA3C0DB"/>
    <w:rsid w:val="3FA52451"/>
    <w:rsid w:val="3FACA8A8"/>
    <w:rsid w:val="3FBEFF2D"/>
    <w:rsid w:val="3FC02451"/>
    <w:rsid w:val="3FC41566"/>
    <w:rsid w:val="3FCDF983"/>
    <w:rsid w:val="3FD38A04"/>
    <w:rsid w:val="3FE65898"/>
    <w:rsid w:val="3FE86DFD"/>
    <w:rsid w:val="3FEDA1BC"/>
    <w:rsid w:val="3FEFD131"/>
    <w:rsid w:val="3FF6D0E7"/>
    <w:rsid w:val="3FF8D9CD"/>
    <w:rsid w:val="3FFCD888"/>
    <w:rsid w:val="4002B7FA"/>
    <w:rsid w:val="4004BC99"/>
    <w:rsid w:val="4006EFA3"/>
    <w:rsid w:val="40073EFA"/>
    <w:rsid w:val="400A8906"/>
    <w:rsid w:val="401393C7"/>
    <w:rsid w:val="4015FE65"/>
    <w:rsid w:val="40182D72"/>
    <w:rsid w:val="40227340"/>
    <w:rsid w:val="4028B44B"/>
    <w:rsid w:val="402C6E6C"/>
    <w:rsid w:val="4039880E"/>
    <w:rsid w:val="4039A410"/>
    <w:rsid w:val="4039CEC8"/>
    <w:rsid w:val="404D0286"/>
    <w:rsid w:val="40553E31"/>
    <w:rsid w:val="4059D7D5"/>
    <w:rsid w:val="406B42DF"/>
    <w:rsid w:val="406CC8FB"/>
    <w:rsid w:val="406E3CFB"/>
    <w:rsid w:val="408F9C2D"/>
    <w:rsid w:val="4094EC90"/>
    <w:rsid w:val="40972712"/>
    <w:rsid w:val="409A40B6"/>
    <w:rsid w:val="40B009BB"/>
    <w:rsid w:val="40BD5C1C"/>
    <w:rsid w:val="40BDCAF0"/>
    <w:rsid w:val="40BEAA7A"/>
    <w:rsid w:val="40C14258"/>
    <w:rsid w:val="40C9A24D"/>
    <w:rsid w:val="40D7423F"/>
    <w:rsid w:val="40E60BB5"/>
    <w:rsid w:val="40E701CB"/>
    <w:rsid w:val="40E8B1A4"/>
    <w:rsid w:val="40FF5115"/>
    <w:rsid w:val="41190091"/>
    <w:rsid w:val="41255C6B"/>
    <w:rsid w:val="41261E74"/>
    <w:rsid w:val="412EDE98"/>
    <w:rsid w:val="4133F25B"/>
    <w:rsid w:val="41459218"/>
    <w:rsid w:val="414A3D90"/>
    <w:rsid w:val="414B9A4E"/>
    <w:rsid w:val="4151DF10"/>
    <w:rsid w:val="4159F887"/>
    <w:rsid w:val="415F6381"/>
    <w:rsid w:val="415FDC2B"/>
    <w:rsid w:val="41616AD1"/>
    <w:rsid w:val="4162C76F"/>
    <w:rsid w:val="4163DF57"/>
    <w:rsid w:val="41666F83"/>
    <w:rsid w:val="4169F8CD"/>
    <w:rsid w:val="416A0973"/>
    <w:rsid w:val="416EBC22"/>
    <w:rsid w:val="41751551"/>
    <w:rsid w:val="4179413F"/>
    <w:rsid w:val="417A9985"/>
    <w:rsid w:val="41891E51"/>
    <w:rsid w:val="418AAF08"/>
    <w:rsid w:val="419BE0A9"/>
    <w:rsid w:val="419E7258"/>
    <w:rsid w:val="419E9F44"/>
    <w:rsid w:val="419FD16A"/>
    <w:rsid w:val="41A0251C"/>
    <w:rsid w:val="41A8D2B5"/>
    <w:rsid w:val="41B8D501"/>
    <w:rsid w:val="41C52460"/>
    <w:rsid w:val="41CD2C0E"/>
    <w:rsid w:val="41DA4B0C"/>
    <w:rsid w:val="41DAE91B"/>
    <w:rsid w:val="41DF77F9"/>
    <w:rsid w:val="41DFBC3C"/>
    <w:rsid w:val="41E1B460"/>
    <w:rsid w:val="41F87078"/>
    <w:rsid w:val="41F88A2A"/>
    <w:rsid w:val="41FC9707"/>
    <w:rsid w:val="42038022"/>
    <w:rsid w:val="421037E7"/>
    <w:rsid w:val="4213F0EA"/>
    <w:rsid w:val="421DE14F"/>
    <w:rsid w:val="421E5A64"/>
    <w:rsid w:val="422316E7"/>
    <w:rsid w:val="422BF970"/>
    <w:rsid w:val="42395FA2"/>
    <w:rsid w:val="42431E9C"/>
    <w:rsid w:val="424C5751"/>
    <w:rsid w:val="424EF1BC"/>
    <w:rsid w:val="42522D7D"/>
    <w:rsid w:val="42575941"/>
    <w:rsid w:val="42582A79"/>
    <w:rsid w:val="42708FA8"/>
    <w:rsid w:val="427F1981"/>
    <w:rsid w:val="4283DB17"/>
    <w:rsid w:val="4287B252"/>
    <w:rsid w:val="42924F5F"/>
    <w:rsid w:val="42927A7F"/>
    <w:rsid w:val="4297E18E"/>
    <w:rsid w:val="429C14C5"/>
    <w:rsid w:val="42A29305"/>
    <w:rsid w:val="42A763BD"/>
    <w:rsid w:val="42ADD63A"/>
    <w:rsid w:val="42B10CAF"/>
    <w:rsid w:val="42B599B6"/>
    <w:rsid w:val="42B7E294"/>
    <w:rsid w:val="42B95C46"/>
    <w:rsid w:val="42C02566"/>
    <w:rsid w:val="42C2D6C0"/>
    <w:rsid w:val="42C97103"/>
    <w:rsid w:val="42DB2C97"/>
    <w:rsid w:val="42E38C2F"/>
    <w:rsid w:val="42F9DD99"/>
    <w:rsid w:val="42FD0861"/>
    <w:rsid w:val="42FEECA7"/>
    <w:rsid w:val="430A5F7A"/>
    <w:rsid w:val="430C150F"/>
    <w:rsid w:val="430C9844"/>
    <w:rsid w:val="430E2434"/>
    <w:rsid w:val="4312F48A"/>
    <w:rsid w:val="43277B3F"/>
    <w:rsid w:val="432B51F3"/>
    <w:rsid w:val="432E6228"/>
    <w:rsid w:val="43311D37"/>
    <w:rsid w:val="4342DBC3"/>
    <w:rsid w:val="434C1A74"/>
    <w:rsid w:val="434E6E83"/>
    <w:rsid w:val="4350432F"/>
    <w:rsid w:val="4351859B"/>
    <w:rsid w:val="43518E09"/>
    <w:rsid w:val="435F8D80"/>
    <w:rsid w:val="43691837"/>
    <w:rsid w:val="436D53C4"/>
    <w:rsid w:val="4382134A"/>
    <w:rsid w:val="43833608"/>
    <w:rsid w:val="438365F0"/>
    <w:rsid w:val="4388C646"/>
    <w:rsid w:val="43A8FA60"/>
    <w:rsid w:val="43B0DEF8"/>
    <w:rsid w:val="43B73607"/>
    <w:rsid w:val="43CB364B"/>
    <w:rsid w:val="43D27283"/>
    <w:rsid w:val="43D50184"/>
    <w:rsid w:val="43D994F8"/>
    <w:rsid w:val="43DFEC18"/>
    <w:rsid w:val="43E3AA42"/>
    <w:rsid w:val="43EA2116"/>
    <w:rsid w:val="43EB6321"/>
    <w:rsid w:val="43F6F622"/>
    <w:rsid w:val="43FBED47"/>
    <w:rsid w:val="43FFAE1B"/>
    <w:rsid w:val="4400A141"/>
    <w:rsid w:val="4402D546"/>
    <w:rsid w:val="440468E5"/>
    <w:rsid w:val="440F5449"/>
    <w:rsid w:val="441AB26A"/>
    <w:rsid w:val="441C9361"/>
    <w:rsid w:val="441F5C69"/>
    <w:rsid w:val="44287DAC"/>
    <w:rsid w:val="4428EE00"/>
    <w:rsid w:val="442B5841"/>
    <w:rsid w:val="4430C476"/>
    <w:rsid w:val="4432DF30"/>
    <w:rsid w:val="4434E8AC"/>
    <w:rsid w:val="443C7D78"/>
    <w:rsid w:val="444EE78A"/>
    <w:rsid w:val="44535FA8"/>
    <w:rsid w:val="44588DB0"/>
    <w:rsid w:val="445C012F"/>
    <w:rsid w:val="445E7766"/>
    <w:rsid w:val="446DC94F"/>
    <w:rsid w:val="446DEA83"/>
    <w:rsid w:val="447AA638"/>
    <w:rsid w:val="44816E15"/>
    <w:rsid w:val="44891F5B"/>
    <w:rsid w:val="448A71FC"/>
    <w:rsid w:val="44960854"/>
    <w:rsid w:val="44978193"/>
    <w:rsid w:val="4497C27D"/>
    <w:rsid w:val="44982BEC"/>
    <w:rsid w:val="449E73DF"/>
    <w:rsid w:val="449F68BA"/>
    <w:rsid w:val="449FEFA4"/>
    <w:rsid w:val="44A110FF"/>
    <w:rsid w:val="44A2189E"/>
    <w:rsid w:val="44A74066"/>
    <w:rsid w:val="44AE7D9F"/>
    <w:rsid w:val="44AF7833"/>
    <w:rsid w:val="44B11193"/>
    <w:rsid w:val="44BCBD96"/>
    <w:rsid w:val="44C375A6"/>
    <w:rsid w:val="44C4DB05"/>
    <w:rsid w:val="44C55E31"/>
    <w:rsid w:val="44C7E565"/>
    <w:rsid w:val="44CEF861"/>
    <w:rsid w:val="44D22F59"/>
    <w:rsid w:val="44D420F1"/>
    <w:rsid w:val="44D590F3"/>
    <w:rsid w:val="44D8D6DD"/>
    <w:rsid w:val="44DE9959"/>
    <w:rsid w:val="44E33992"/>
    <w:rsid w:val="44EA97C0"/>
    <w:rsid w:val="44EAA2D1"/>
    <w:rsid w:val="44ED23A7"/>
    <w:rsid w:val="44F75FD0"/>
    <w:rsid w:val="44F7C890"/>
    <w:rsid w:val="44FD5A23"/>
    <w:rsid w:val="44FF57A4"/>
    <w:rsid w:val="45099073"/>
    <w:rsid w:val="450A905A"/>
    <w:rsid w:val="450B4337"/>
    <w:rsid w:val="451812D4"/>
    <w:rsid w:val="45213893"/>
    <w:rsid w:val="45216A64"/>
    <w:rsid w:val="45240CF3"/>
    <w:rsid w:val="4536BFF8"/>
    <w:rsid w:val="45507432"/>
    <w:rsid w:val="455EC999"/>
    <w:rsid w:val="4569AC6B"/>
    <w:rsid w:val="456E960A"/>
    <w:rsid w:val="45788535"/>
    <w:rsid w:val="458A6D91"/>
    <w:rsid w:val="459DDAF6"/>
    <w:rsid w:val="459E2261"/>
    <w:rsid w:val="45A95A8B"/>
    <w:rsid w:val="45BAA710"/>
    <w:rsid w:val="45BF7B66"/>
    <w:rsid w:val="45C134F5"/>
    <w:rsid w:val="45C1CCB5"/>
    <w:rsid w:val="45C4EA3C"/>
    <w:rsid w:val="45CDA0E9"/>
    <w:rsid w:val="45E3310D"/>
    <w:rsid w:val="45F09E30"/>
    <w:rsid w:val="45F274E9"/>
    <w:rsid w:val="45FC1F6B"/>
    <w:rsid w:val="460A4099"/>
    <w:rsid w:val="460A7561"/>
    <w:rsid w:val="4614469A"/>
    <w:rsid w:val="462F01AB"/>
    <w:rsid w:val="46377F3F"/>
    <w:rsid w:val="4638DD50"/>
    <w:rsid w:val="463981CC"/>
    <w:rsid w:val="463D145D"/>
    <w:rsid w:val="4641BDA0"/>
    <w:rsid w:val="4644A9CF"/>
    <w:rsid w:val="464AEB0B"/>
    <w:rsid w:val="464CDA1A"/>
    <w:rsid w:val="4654DBB6"/>
    <w:rsid w:val="4656802F"/>
    <w:rsid w:val="4657122E"/>
    <w:rsid w:val="465A44E2"/>
    <w:rsid w:val="465F92AF"/>
    <w:rsid w:val="4663D4A0"/>
    <w:rsid w:val="4670D1D4"/>
    <w:rsid w:val="4678B6A2"/>
    <w:rsid w:val="467BD062"/>
    <w:rsid w:val="467F7554"/>
    <w:rsid w:val="46853790"/>
    <w:rsid w:val="46962E51"/>
    <w:rsid w:val="46AA1B22"/>
    <w:rsid w:val="46AAFBB3"/>
    <w:rsid w:val="46AB04E4"/>
    <w:rsid w:val="46B952EF"/>
    <w:rsid w:val="46B9E3C7"/>
    <w:rsid w:val="46BCCCAF"/>
    <w:rsid w:val="46C3D695"/>
    <w:rsid w:val="46C712E1"/>
    <w:rsid w:val="46CC3664"/>
    <w:rsid w:val="46DC029A"/>
    <w:rsid w:val="46DC25E2"/>
    <w:rsid w:val="46DD566A"/>
    <w:rsid w:val="46DE6DF3"/>
    <w:rsid w:val="46DF0FE2"/>
    <w:rsid w:val="46E047A8"/>
    <w:rsid w:val="46EE7CC4"/>
    <w:rsid w:val="46F2FC55"/>
    <w:rsid w:val="46F6542A"/>
    <w:rsid w:val="46F72EE1"/>
    <w:rsid w:val="46FD13DC"/>
    <w:rsid w:val="470071F7"/>
    <w:rsid w:val="4713084F"/>
    <w:rsid w:val="471D040F"/>
    <w:rsid w:val="471FCAF2"/>
    <w:rsid w:val="472F0E89"/>
    <w:rsid w:val="4737BBB0"/>
    <w:rsid w:val="473EA8B2"/>
    <w:rsid w:val="4745EA25"/>
    <w:rsid w:val="4749E800"/>
    <w:rsid w:val="474B27D8"/>
    <w:rsid w:val="4751DFFF"/>
    <w:rsid w:val="4757117E"/>
    <w:rsid w:val="47579986"/>
    <w:rsid w:val="47615826"/>
    <w:rsid w:val="476E62FF"/>
    <w:rsid w:val="4775AA1A"/>
    <w:rsid w:val="477F068C"/>
    <w:rsid w:val="47837432"/>
    <w:rsid w:val="47892AA4"/>
    <w:rsid w:val="478A3EC2"/>
    <w:rsid w:val="478B790A"/>
    <w:rsid w:val="4791ED0E"/>
    <w:rsid w:val="47932261"/>
    <w:rsid w:val="479432E6"/>
    <w:rsid w:val="479928EF"/>
    <w:rsid w:val="479E00D6"/>
    <w:rsid w:val="479F770D"/>
    <w:rsid w:val="47A413A1"/>
    <w:rsid w:val="47A513A2"/>
    <w:rsid w:val="47A68359"/>
    <w:rsid w:val="47A75C09"/>
    <w:rsid w:val="47AD7D29"/>
    <w:rsid w:val="47AE4C96"/>
    <w:rsid w:val="47AE9299"/>
    <w:rsid w:val="47AF2675"/>
    <w:rsid w:val="47B383D4"/>
    <w:rsid w:val="47B9E236"/>
    <w:rsid w:val="47C667A1"/>
    <w:rsid w:val="47C6AA94"/>
    <w:rsid w:val="47C87FED"/>
    <w:rsid w:val="47CA96D5"/>
    <w:rsid w:val="47D86301"/>
    <w:rsid w:val="47D987CF"/>
    <w:rsid w:val="47E59A5A"/>
    <w:rsid w:val="47F18950"/>
    <w:rsid w:val="47F1D2C0"/>
    <w:rsid w:val="47FA8633"/>
    <w:rsid w:val="47FDB8FA"/>
    <w:rsid w:val="480739EF"/>
    <w:rsid w:val="4808D3DB"/>
    <w:rsid w:val="48147C60"/>
    <w:rsid w:val="482E7199"/>
    <w:rsid w:val="48347BE4"/>
    <w:rsid w:val="483DC489"/>
    <w:rsid w:val="483F7326"/>
    <w:rsid w:val="484959F5"/>
    <w:rsid w:val="485392C2"/>
    <w:rsid w:val="4854094C"/>
    <w:rsid w:val="48573D14"/>
    <w:rsid w:val="48584964"/>
    <w:rsid w:val="48590F9C"/>
    <w:rsid w:val="485A0475"/>
    <w:rsid w:val="485B4D5D"/>
    <w:rsid w:val="485C4676"/>
    <w:rsid w:val="486132D1"/>
    <w:rsid w:val="486422C0"/>
    <w:rsid w:val="48676B75"/>
    <w:rsid w:val="48696ED7"/>
    <w:rsid w:val="48778249"/>
    <w:rsid w:val="48795D63"/>
    <w:rsid w:val="487A8595"/>
    <w:rsid w:val="487D117C"/>
    <w:rsid w:val="487F2573"/>
    <w:rsid w:val="48832999"/>
    <w:rsid w:val="488889AF"/>
    <w:rsid w:val="488DBD3F"/>
    <w:rsid w:val="488DED3A"/>
    <w:rsid w:val="48903A87"/>
    <w:rsid w:val="48905F58"/>
    <w:rsid w:val="489AD9E0"/>
    <w:rsid w:val="489BC010"/>
    <w:rsid w:val="489CB021"/>
    <w:rsid w:val="48A541EF"/>
    <w:rsid w:val="48AA8E44"/>
    <w:rsid w:val="48B27C8A"/>
    <w:rsid w:val="48B51539"/>
    <w:rsid w:val="48B8D38C"/>
    <w:rsid w:val="48C4B9F6"/>
    <w:rsid w:val="48C5B127"/>
    <w:rsid w:val="48CB5A02"/>
    <w:rsid w:val="48D0F133"/>
    <w:rsid w:val="48D7201E"/>
    <w:rsid w:val="48DD23A7"/>
    <w:rsid w:val="48E7C6A9"/>
    <w:rsid w:val="48EA7581"/>
    <w:rsid w:val="48EBA454"/>
    <w:rsid w:val="48F60324"/>
    <w:rsid w:val="48FEA284"/>
    <w:rsid w:val="48FFDD93"/>
    <w:rsid w:val="4904D5E0"/>
    <w:rsid w:val="490C7EA8"/>
    <w:rsid w:val="4919E678"/>
    <w:rsid w:val="4924683B"/>
    <w:rsid w:val="4924F6C5"/>
    <w:rsid w:val="492729CD"/>
    <w:rsid w:val="492DE71F"/>
    <w:rsid w:val="49301B06"/>
    <w:rsid w:val="4938F5B7"/>
    <w:rsid w:val="493B1805"/>
    <w:rsid w:val="493D589E"/>
    <w:rsid w:val="4945637F"/>
    <w:rsid w:val="49552A53"/>
    <w:rsid w:val="495555FE"/>
    <w:rsid w:val="495738CD"/>
    <w:rsid w:val="4959D1CD"/>
    <w:rsid w:val="495A47B2"/>
    <w:rsid w:val="495CC2BF"/>
    <w:rsid w:val="495F1927"/>
    <w:rsid w:val="49604985"/>
    <w:rsid w:val="49694FC5"/>
    <w:rsid w:val="4969E1F9"/>
    <w:rsid w:val="496C41DA"/>
    <w:rsid w:val="496DBDF4"/>
    <w:rsid w:val="49729086"/>
    <w:rsid w:val="497A571A"/>
    <w:rsid w:val="497E2BEE"/>
    <w:rsid w:val="49896885"/>
    <w:rsid w:val="498C951E"/>
    <w:rsid w:val="499F2D09"/>
    <w:rsid w:val="49A487E8"/>
    <w:rsid w:val="49AA8B0B"/>
    <w:rsid w:val="49ADB758"/>
    <w:rsid w:val="49B2A55D"/>
    <w:rsid w:val="49B3DEFB"/>
    <w:rsid w:val="49C7516E"/>
    <w:rsid w:val="49C959E2"/>
    <w:rsid w:val="49D15F4C"/>
    <w:rsid w:val="49D18A6C"/>
    <w:rsid w:val="49D20D32"/>
    <w:rsid w:val="49EBFE7B"/>
    <w:rsid w:val="49EFECE7"/>
    <w:rsid w:val="4A01C17E"/>
    <w:rsid w:val="4A0CDE0C"/>
    <w:rsid w:val="4A0FB98B"/>
    <w:rsid w:val="4A1839F0"/>
    <w:rsid w:val="4A1AFD6E"/>
    <w:rsid w:val="4A1BF023"/>
    <w:rsid w:val="4A1DE9BD"/>
    <w:rsid w:val="4A20BD4E"/>
    <w:rsid w:val="4A22FABA"/>
    <w:rsid w:val="4A2524DB"/>
    <w:rsid w:val="4A2593E0"/>
    <w:rsid w:val="4A2749B3"/>
    <w:rsid w:val="4A2F86B1"/>
    <w:rsid w:val="4A3EF80B"/>
    <w:rsid w:val="4A3FBF56"/>
    <w:rsid w:val="4A4270AE"/>
    <w:rsid w:val="4A44CAA2"/>
    <w:rsid w:val="4A4A6D4D"/>
    <w:rsid w:val="4A5BE196"/>
    <w:rsid w:val="4A6100E1"/>
    <w:rsid w:val="4A62FAD7"/>
    <w:rsid w:val="4A74276A"/>
    <w:rsid w:val="4A89B993"/>
    <w:rsid w:val="4A8B7F90"/>
    <w:rsid w:val="4A8CDAF8"/>
    <w:rsid w:val="4A95181B"/>
    <w:rsid w:val="4A970063"/>
    <w:rsid w:val="4A9C8FC5"/>
    <w:rsid w:val="4A9D3E58"/>
    <w:rsid w:val="4A9DCC5F"/>
    <w:rsid w:val="4A9EA2EB"/>
    <w:rsid w:val="4AA58663"/>
    <w:rsid w:val="4ABD3115"/>
    <w:rsid w:val="4AC1E4DE"/>
    <w:rsid w:val="4AC24BE3"/>
    <w:rsid w:val="4AC2F8DC"/>
    <w:rsid w:val="4AC4D3CB"/>
    <w:rsid w:val="4AC5B8D6"/>
    <w:rsid w:val="4AC635C6"/>
    <w:rsid w:val="4ACFC0D6"/>
    <w:rsid w:val="4AD241CB"/>
    <w:rsid w:val="4AD51EDE"/>
    <w:rsid w:val="4ADBE70E"/>
    <w:rsid w:val="4AE19D5D"/>
    <w:rsid w:val="4AF0089B"/>
    <w:rsid w:val="4AF0D442"/>
    <w:rsid w:val="4AF54EE4"/>
    <w:rsid w:val="4AFA683E"/>
    <w:rsid w:val="4B0359A6"/>
    <w:rsid w:val="4B06E974"/>
    <w:rsid w:val="4B0924C1"/>
    <w:rsid w:val="4B237E0F"/>
    <w:rsid w:val="4B258D76"/>
    <w:rsid w:val="4B2E5697"/>
    <w:rsid w:val="4B3791C0"/>
    <w:rsid w:val="4B3D68D8"/>
    <w:rsid w:val="4B434D58"/>
    <w:rsid w:val="4B587DEE"/>
    <w:rsid w:val="4B61CB92"/>
    <w:rsid w:val="4B642CBC"/>
    <w:rsid w:val="4B68C15C"/>
    <w:rsid w:val="4B69B8A9"/>
    <w:rsid w:val="4B775A0E"/>
    <w:rsid w:val="4B78E903"/>
    <w:rsid w:val="4B8332F6"/>
    <w:rsid w:val="4B83FA53"/>
    <w:rsid w:val="4B8D1E8F"/>
    <w:rsid w:val="4B940716"/>
    <w:rsid w:val="4B940B3D"/>
    <w:rsid w:val="4B9435E8"/>
    <w:rsid w:val="4B9585CC"/>
    <w:rsid w:val="4BA649B8"/>
    <w:rsid w:val="4BAD7861"/>
    <w:rsid w:val="4BB081A2"/>
    <w:rsid w:val="4BB591C0"/>
    <w:rsid w:val="4BBC4873"/>
    <w:rsid w:val="4BC1E1A1"/>
    <w:rsid w:val="4BC236AE"/>
    <w:rsid w:val="4BD4BF92"/>
    <w:rsid w:val="4BDCFE86"/>
    <w:rsid w:val="4BDECB54"/>
    <w:rsid w:val="4BE4F579"/>
    <w:rsid w:val="4BE7D550"/>
    <w:rsid w:val="4BF0737B"/>
    <w:rsid w:val="4BF104A9"/>
    <w:rsid w:val="4BF44BCB"/>
    <w:rsid w:val="4BF60291"/>
    <w:rsid w:val="4BF6E038"/>
    <w:rsid w:val="4BFD6289"/>
    <w:rsid w:val="4C08FA19"/>
    <w:rsid w:val="4C0E20C6"/>
    <w:rsid w:val="4C1797C7"/>
    <w:rsid w:val="4C1B8972"/>
    <w:rsid w:val="4C217E64"/>
    <w:rsid w:val="4C21EAF5"/>
    <w:rsid w:val="4C2C4C23"/>
    <w:rsid w:val="4C2F7847"/>
    <w:rsid w:val="4C3D40F0"/>
    <w:rsid w:val="4C41AC64"/>
    <w:rsid w:val="4C463FA4"/>
    <w:rsid w:val="4C50C080"/>
    <w:rsid w:val="4C546172"/>
    <w:rsid w:val="4C556948"/>
    <w:rsid w:val="4C656670"/>
    <w:rsid w:val="4C6F7155"/>
    <w:rsid w:val="4C768188"/>
    <w:rsid w:val="4C78379D"/>
    <w:rsid w:val="4C7EB05A"/>
    <w:rsid w:val="4C7F7BF4"/>
    <w:rsid w:val="4C87AF63"/>
    <w:rsid w:val="4C8F7B0C"/>
    <w:rsid w:val="4C9348D3"/>
    <w:rsid w:val="4C9C36ED"/>
    <w:rsid w:val="4CA17670"/>
    <w:rsid w:val="4CA7F730"/>
    <w:rsid w:val="4CAC7EEE"/>
    <w:rsid w:val="4CB0A6DF"/>
    <w:rsid w:val="4CB272BD"/>
    <w:rsid w:val="4CC096C6"/>
    <w:rsid w:val="4CC25F9A"/>
    <w:rsid w:val="4CC79FCF"/>
    <w:rsid w:val="4CD3530D"/>
    <w:rsid w:val="4CD54DD2"/>
    <w:rsid w:val="4CEBB3A0"/>
    <w:rsid w:val="4CF5FCFC"/>
    <w:rsid w:val="4CFA6FC9"/>
    <w:rsid w:val="4CFD30C6"/>
    <w:rsid w:val="4D0DDF6A"/>
    <w:rsid w:val="4D16EE3C"/>
    <w:rsid w:val="4D1B3305"/>
    <w:rsid w:val="4D1D5362"/>
    <w:rsid w:val="4D200A7F"/>
    <w:rsid w:val="4D234BC7"/>
    <w:rsid w:val="4D2755FD"/>
    <w:rsid w:val="4D27FA04"/>
    <w:rsid w:val="4D28DFBC"/>
    <w:rsid w:val="4D2FF7D8"/>
    <w:rsid w:val="4D45C2E0"/>
    <w:rsid w:val="4D4CE771"/>
    <w:rsid w:val="4D4DA60B"/>
    <w:rsid w:val="4D5334C3"/>
    <w:rsid w:val="4D62B739"/>
    <w:rsid w:val="4D6FC172"/>
    <w:rsid w:val="4D706648"/>
    <w:rsid w:val="4D729FBB"/>
    <w:rsid w:val="4D8C1B3B"/>
    <w:rsid w:val="4D8C3B54"/>
    <w:rsid w:val="4D8E1574"/>
    <w:rsid w:val="4D95B47C"/>
    <w:rsid w:val="4D9D43EA"/>
    <w:rsid w:val="4DA0921E"/>
    <w:rsid w:val="4DA6E690"/>
    <w:rsid w:val="4DA827E0"/>
    <w:rsid w:val="4DB3C8C4"/>
    <w:rsid w:val="4DBB59B7"/>
    <w:rsid w:val="4DC27208"/>
    <w:rsid w:val="4DC2F0F5"/>
    <w:rsid w:val="4DC86090"/>
    <w:rsid w:val="4DCF38F2"/>
    <w:rsid w:val="4DD3EEF9"/>
    <w:rsid w:val="4DD41F1B"/>
    <w:rsid w:val="4DD47FF6"/>
    <w:rsid w:val="4DD92177"/>
    <w:rsid w:val="4DDD2D5F"/>
    <w:rsid w:val="4DDD5409"/>
    <w:rsid w:val="4DE32E11"/>
    <w:rsid w:val="4DE46AB6"/>
    <w:rsid w:val="4DEAD211"/>
    <w:rsid w:val="4DEAE3B3"/>
    <w:rsid w:val="4DF83EE3"/>
    <w:rsid w:val="4DFE1C7C"/>
    <w:rsid w:val="4E018DFF"/>
    <w:rsid w:val="4E026201"/>
    <w:rsid w:val="4E0480A0"/>
    <w:rsid w:val="4E08DDEE"/>
    <w:rsid w:val="4E0B2469"/>
    <w:rsid w:val="4E0B3D7B"/>
    <w:rsid w:val="4E156387"/>
    <w:rsid w:val="4E1CB0E9"/>
    <w:rsid w:val="4E25A033"/>
    <w:rsid w:val="4E27DF92"/>
    <w:rsid w:val="4E290ADE"/>
    <w:rsid w:val="4E3DE444"/>
    <w:rsid w:val="4E494209"/>
    <w:rsid w:val="4E4EAA9D"/>
    <w:rsid w:val="4E506FB5"/>
    <w:rsid w:val="4E539D38"/>
    <w:rsid w:val="4E56922F"/>
    <w:rsid w:val="4E598ED3"/>
    <w:rsid w:val="4E5D94D3"/>
    <w:rsid w:val="4E62309E"/>
    <w:rsid w:val="4E6D2F2F"/>
    <w:rsid w:val="4E717A99"/>
    <w:rsid w:val="4E746BB7"/>
    <w:rsid w:val="4E78420E"/>
    <w:rsid w:val="4E7CDA82"/>
    <w:rsid w:val="4E813AC1"/>
    <w:rsid w:val="4E85F277"/>
    <w:rsid w:val="4E9655A5"/>
    <w:rsid w:val="4E96EE05"/>
    <w:rsid w:val="4E9B5574"/>
    <w:rsid w:val="4E9EDCB7"/>
    <w:rsid w:val="4E9FBD70"/>
    <w:rsid w:val="4E9FCCD1"/>
    <w:rsid w:val="4EAA22C4"/>
    <w:rsid w:val="4EB5D34C"/>
    <w:rsid w:val="4EBC31B2"/>
    <w:rsid w:val="4EC0B544"/>
    <w:rsid w:val="4EC94CD0"/>
    <w:rsid w:val="4ECBCA1A"/>
    <w:rsid w:val="4ECC2BB0"/>
    <w:rsid w:val="4ED3AD15"/>
    <w:rsid w:val="4ED5DD9E"/>
    <w:rsid w:val="4ED90288"/>
    <w:rsid w:val="4EDA4206"/>
    <w:rsid w:val="4EDE0898"/>
    <w:rsid w:val="4EF559DA"/>
    <w:rsid w:val="4EF68D15"/>
    <w:rsid w:val="4F040571"/>
    <w:rsid w:val="4F05AA0C"/>
    <w:rsid w:val="4F0DD191"/>
    <w:rsid w:val="4F10FD95"/>
    <w:rsid w:val="4F142F2A"/>
    <w:rsid w:val="4F154234"/>
    <w:rsid w:val="4F157901"/>
    <w:rsid w:val="4F1A4FC9"/>
    <w:rsid w:val="4F1C6EFB"/>
    <w:rsid w:val="4F1FE0D1"/>
    <w:rsid w:val="4F26B49F"/>
    <w:rsid w:val="4F287192"/>
    <w:rsid w:val="4F2A8D2A"/>
    <w:rsid w:val="4F2CE3C3"/>
    <w:rsid w:val="4F3499A5"/>
    <w:rsid w:val="4F3AEDA4"/>
    <w:rsid w:val="4F4C22FE"/>
    <w:rsid w:val="4F4EDF88"/>
    <w:rsid w:val="4F532081"/>
    <w:rsid w:val="4F561F7E"/>
    <w:rsid w:val="4F5CA260"/>
    <w:rsid w:val="4F63AA17"/>
    <w:rsid w:val="4F68DDA6"/>
    <w:rsid w:val="4F7138CF"/>
    <w:rsid w:val="4F72C14F"/>
    <w:rsid w:val="4F74C256"/>
    <w:rsid w:val="4F7F226D"/>
    <w:rsid w:val="4F86363C"/>
    <w:rsid w:val="4F8EF43E"/>
    <w:rsid w:val="4F975E1A"/>
    <w:rsid w:val="4F982629"/>
    <w:rsid w:val="4FA3D808"/>
    <w:rsid w:val="4FACAB85"/>
    <w:rsid w:val="4FBC9BBE"/>
    <w:rsid w:val="4FC12A77"/>
    <w:rsid w:val="4FC9A4FF"/>
    <w:rsid w:val="4FD053BE"/>
    <w:rsid w:val="4FDCF584"/>
    <w:rsid w:val="4FDF5976"/>
    <w:rsid w:val="4FE44FA1"/>
    <w:rsid w:val="4FE7A653"/>
    <w:rsid w:val="4FF12ECE"/>
    <w:rsid w:val="4FFE8434"/>
    <w:rsid w:val="50000C9F"/>
    <w:rsid w:val="50064F7E"/>
    <w:rsid w:val="500C83AF"/>
    <w:rsid w:val="501159C6"/>
    <w:rsid w:val="50241915"/>
    <w:rsid w:val="5024FB5D"/>
    <w:rsid w:val="5029CE7A"/>
    <w:rsid w:val="5030F793"/>
    <w:rsid w:val="50386E19"/>
    <w:rsid w:val="503CC2F6"/>
    <w:rsid w:val="503E7D6D"/>
    <w:rsid w:val="504CCABF"/>
    <w:rsid w:val="505BB3D8"/>
    <w:rsid w:val="50605D03"/>
    <w:rsid w:val="506BA4A7"/>
    <w:rsid w:val="50716609"/>
    <w:rsid w:val="50797BD5"/>
    <w:rsid w:val="507A503D"/>
    <w:rsid w:val="508F2A86"/>
    <w:rsid w:val="50951CAF"/>
    <w:rsid w:val="50ACEC38"/>
    <w:rsid w:val="50B3676E"/>
    <w:rsid w:val="50B5032A"/>
    <w:rsid w:val="50B59ABF"/>
    <w:rsid w:val="50B79072"/>
    <w:rsid w:val="50BC0BB5"/>
    <w:rsid w:val="50CAE535"/>
    <w:rsid w:val="50CC2B60"/>
    <w:rsid w:val="50CD44A2"/>
    <w:rsid w:val="50CDA238"/>
    <w:rsid w:val="50D03ECA"/>
    <w:rsid w:val="50D09DFA"/>
    <w:rsid w:val="50D199B6"/>
    <w:rsid w:val="50E164C1"/>
    <w:rsid w:val="50E38160"/>
    <w:rsid w:val="50E61CB4"/>
    <w:rsid w:val="50EAF55D"/>
    <w:rsid w:val="50F07BA2"/>
    <w:rsid w:val="50F37E50"/>
    <w:rsid w:val="50F3BA5E"/>
    <w:rsid w:val="50F69EF8"/>
    <w:rsid w:val="50F715A1"/>
    <w:rsid w:val="50F90326"/>
    <w:rsid w:val="50FC95BE"/>
    <w:rsid w:val="50FCDC40"/>
    <w:rsid w:val="510345F6"/>
    <w:rsid w:val="5109872F"/>
    <w:rsid w:val="51144F36"/>
    <w:rsid w:val="5115ECBF"/>
    <w:rsid w:val="5115FD82"/>
    <w:rsid w:val="511D43BE"/>
    <w:rsid w:val="512803A6"/>
    <w:rsid w:val="512A0A20"/>
    <w:rsid w:val="512FB082"/>
    <w:rsid w:val="51394D90"/>
    <w:rsid w:val="513CAFD2"/>
    <w:rsid w:val="513EEF3D"/>
    <w:rsid w:val="5146E559"/>
    <w:rsid w:val="51559418"/>
    <w:rsid w:val="5157F9AD"/>
    <w:rsid w:val="515A9F47"/>
    <w:rsid w:val="516ADC5F"/>
    <w:rsid w:val="516AE9CE"/>
    <w:rsid w:val="516DF1B2"/>
    <w:rsid w:val="51735C41"/>
    <w:rsid w:val="5186309F"/>
    <w:rsid w:val="519B5D56"/>
    <w:rsid w:val="51A13BBD"/>
    <w:rsid w:val="51A33C0C"/>
    <w:rsid w:val="51A46D52"/>
    <w:rsid w:val="51A6D8BB"/>
    <w:rsid w:val="51AC8DD5"/>
    <w:rsid w:val="51B37B27"/>
    <w:rsid w:val="51BC9FE5"/>
    <w:rsid w:val="51BF6FDF"/>
    <w:rsid w:val="51C70E1A"/>
    <w:rsid w:val="51C92B0E"/>
    <w:rsid w:val="51C9EDED"/>
    <w:rsid w:val="51CB1789"/>
    <w:rsid w:val="51CDF23D"/>
    <w:rsid w:val="51D86039"/>
    <w:rsid w:val="51D9F8D6"/>
    <w:rsid w:val="51DEE590"/>
    <w:rsid w:val="51E2175C"/>
    <w:rsid w:val="51E67785"/>
    <w:rsid w:val="51ED1F4E"/>
    <w:rsid w:val="51F3ADBA"/>
    <w:rsid w:val="51FFA4C3"/>
    <w:rsid w:val="5203F27A"/>
    <w:rsid w:val="5206E22A"/>
    <w:rsid w:val="5208CBE9"/>
    <w:rsid w:val="520AC1F4"/>
    <w:rsid w:val="520B7AFB"/>
    <w:rsid w:val="52128CCC"/>
    <w:rsid w:val="522C7EA2"/>
    <w:rsid w:val="52338BD7"/>
    <w:rsid w:val="523EFD68"/>
    <w:rsid w:val="5246731B"/>
    <w:rsid w:val="5248B45E"/>
    <w:rsid w:val="524DB07F"/>
    <w:rsid w:val="525089D5"/>
    <w:rsid w:val="5253967A"/>
    <w:rsid w:val="52577864"/>
    <w:rsid w:val="5258B4F1"/>
    <w:rsid w:val="525CFC14"/>
    <w:rsid w:val="5268983A"/>
    <w:rsid w:val="5274713E"/>
    <w:rsid w:val="527CCF41"/>
    <w:rsid w:val="527EAA5A"/>
    <w:rsid w:val="5280EE7D"/>
    <w:rsid w:val="52829963"/>
    <w:rsid w:val="528310CB"/>
    <w:rsid w:val="52849C89"/>
    <w:rsid w:val="52856E86"/>
    <w:rsid w:val="528A9584"/>
    <w:rsid w:val="528F727A"/>
    <w:rsid w:val="5292FD32"/>
    <w:rsid w:val="52960A31"/>
    <w:rsid w:val="529DEB4C"/>
    <w:rsid w:val="52B050C8"/>
    <w:rsid w:val="52C462A8"/>
    <w:rsid w:val="52C52279"/>
    <w:rsid w:val="52CA22A9"/>
    <w:rsid w:val="52CFB120"/>
    <w:rsid w:val="52DB3399"/>
    <w:rsid w:val="52E0C55E"/>
    <w:rsid w:val="52E85F45"/>
    <w:rsid w:val="52FCB3DB"/>
    <w:rsid w:val="52FD6BEA"/>
    <w:rsid w:val="52FED413"/>
    <w:rsid w:val="53030B7F"/>
    <w:rsid w:val="530CA198"/>
    <w:rsid w:val="530DEB38"/>
    <w:rsid w:val="53101D31"/>
    <w:rsid w:val="5313D3B8"/>
    <w:rsid w:val="5315089E"/>
    <w:rsid w:val="5316C6AF"/>
    <w:rsid w:val="53292976"/>
    <w:rsid w:val="532C9340"/>
    <w:rsid w:val="532FF1B4"/>
    <w:rsid w:val="53306F2B"/>
    <w:rsid w:val="5335DC66"/>
    <w:rsid w:val="5338F5D0"/>
    <w:rsid w:val="533FD35C"/>
    <w:rsid w:val="534D1456"/>
    <w:rsid w:val="53562EA3"/>
    <w:rsid w:val="5356DD84"/>
    <w:rsid w:val="535DB630"/>
    <w:rsid w:val="536193FE"/>
    <w:rsid w:val="536B2B5D"/>
    <w:rsid w:val="53766975"/>
    <w:rsid w:val="537AD641"/>
    <w:rsid w:val="537E30FE"/>
    <w:rsid w:val="538040D1"/>
    <w:rsid w:val="53826022"/>
    <w:rsid w:val="538CCEAB"/>
    <w:rsid w:val="53904430"/>
    <w:rsid w:val="53904A63"/>
    <w:rsid w:val="53926646"/>
    <w:rsid w:val="539856A4"/>
    <w:rsid w:val="539F66E7"/>
    <w:rsid w:val="539F9ADE"/>
    <w:rsid w:val="53A3F2B5"/>
    <w:rsid w:val="53A59351"/>
    <w:rsid w:val="53A72586"/>
    <w:rsid w:val="53ABF580"/>
    <w:rsid w:val="53B07B77"/>
    <w:rsid w:val="53B1CCBF"/>
    <w:rsid w:val="53B4B00F"/>
    <w:rsid w:val="53B63EFD"/>
    <w:rsid w:val="53C1B078"/>
    <w:rsid w:val="53C5CFA6"/>
    <w:rsid w:val="53CBBD9D"/>
    <w:rsid w:val="53CC2237"/>
    <w:rsid w:val="53CD900E"/>
    <w:rsid w:val="53D1644E"/>
    <w:rsid w:val="53D25730"/>
    <w:rsid w:val="53D791F2"/>
    <w:rsid w:val="53D9A9F3"/>
    <w:rsid w:val="53DCC673"/>
    <w:rsid w:val="53DD77B1"/>
    <w:rsid w:val="53DE1961"/>
    <w:rsid w:val="53EA1320"/>
    <w:rsid w:val="53ED43F6"/>
    <w:rsid w:val="540AE0A5"/>
    <w:rsid w:val="5411088A"/>
    <w:rsid w:val="54158D17"/>
    <w:rsid w:val="5422188B"/>
    <w:rsid w:val="5423D3F6"/>
    <w:rsid w:val="54275610"/>
    <w:rsid w:val="542DD3CB"/>
    <w:rsid w:val="542F060A"/>
    <w:rsid w:val="54335987"/>
    <w:rsid w:val="54338D06"/>
    <w:rsid w:val="5434943B"/>
    <w:rsid w:val="54371DC2"/>
    <w:rsid w:val="54390A87"/>
    <w:rsid w:val="54419BAF"/>
    <w:rsid w:val="5441C729"/>
    <w:rsid w:val="5442E3D7"/>
    <w:rsid w:val="545538F2"/>
    <w:rsid w:val="545B540A"/>
    <w:rsid w:val="54665FE9"/>
    <w:rsid w:val="54694969"/>
    <w:rsid w:val="546D77FD"/>
    <w:rsid w:val="54795E80"/>
    <w:rsid w:val="547CBC3E"/>
    <w:rsid w:val="548B685E"/>
    <w:rsid w:val="548FBC4B"/>
    <w:rsid w:val="549649A7"/>
    <w:rsid w:val="5497553E"/>
    <w:rsid w:val="549DB599"/>
    <w:rsid w:val="54A42DB3"/>
    <w:rsid w:val="54A5AB12"/>
    <w:rsid w:val="54AAAD66"/>
    <w:rsid w:val="54AB9B74"/>
    <w:rsid w:val="54AC9FA0"/>
    <w:rsid w:val="54B1EF9A"/>
    <w:rsid w:val="54B2056E"/>
    <w:rsid w:val="54C422C0"/>
    <w:rsid w:val="54C6A5CA"/>
    <w:rsid w:val="54C6AD5E"/>
    <w:rsid w:val="54E57D93"/>
    <w:rsid w:val="54E58D00"/>
    <w:rsid w:val="54EFDACE"/>
    <w:rsid w:val="54EFF06F"/>
    <w:rsid w:val="54F4A777"/>
    <w:rsid w:val="550D2087"/>
    <w:rsid w:val="55131004"/>
    <w:rsid w:val="5514CD88"/>
    <w:rsid w:val="55159588"/>
    <w:rsid w:val="5519F2C3"/>
    <w:rsid w:val="55286930"/>
    <w:rsid w:val="552AB7E2"/>
    <w:rsid w:val="5531F1B5"/>
    <w:rsid w:val="5532981E"/>
    <w:rsid w:val="553CDC9A"/>
    <w:rsid w:val="553FDC8E"/>
    <w:rsid w:val="554886C7"/>
    <w:rsid w:val="55509EF3"/>
    <w:rsid w:val="5558BD00"/>
    <w:rsid w:val="555EE90F"/>
    <w:rsid w:val="555FBE04"/>
    <w:rsid w:val="556054E2"/>
    <w:rsid w:val="5562E531"/>
    <w:rsid w:val="5564F14E"/>
    <w:rsid w:val="556705FC"/>
    <w:rsid w:val="55671934"/>
    <w:rsid w:val="5571DEB1"/>
    <w:rsid w:val="5572215F"/>
    <w:rsid w:val="5576717C"/>
    <w:rsid w:val="557EC9AF"/>
    <w:rsid w:val="5584096F"/>
    <w:rsid w:val="55854D07"/>
    <w:rsid w:val="55899561"/>
    <w:rsid w:val="558EAD81"/>
    <w:rsid w:val="55AF1DF5"/>
    <w:rsid w:val="55BE327B"/>
    <w:rsid w:val="55C105B3"/>
    <w:rsid w:val="55C304F0"/>
    <w:rsid w:val="55CD880B"/>
    <w:rsid w:val="55D16946"/>
    <w:rsid w:val="55E48EBD"/>
    <w:rsid w:val="55EB5E11"/>
    <w:rsid w:val="55ED9EF3"/>
    <w:rsid w:val="55EE057B"/>
    <w:rsid w:val="55F9EE54"/>
    <w:rsid w:val="55FD5620"/>
    <w:rsid w:val="55FEB807"/>
    <w:rsid w:val="560C3125"/>
    <w:rsid w:val="560D5F5E"/>
    <w:rsid w:val="56134968"/>
    <w:rsid w:val="561DAB32"/>
    <w:rsid w:val="562B69F0"/>
    <w:rsid w:val="562C538D"/>
    <w:rsid w:val="5634ECC3"/>
    <w:rsid w:val="563C7780"/>
    <w:rsid w:val="563E27A4"/>
    <w:rsid w:val="56464401"/>
    <w:rsid w:val="564E41CD"/>
    <w:rsid w:val="564E8DE7"/>
    <w:rsid w:val="5655E60A"/>
    <w:rsid w:val="5663656A"/>
    <w:rsid w:val="566EDF89"/>
    <w:rsid w:val="5670D8E9"/>
    <w:rsid w:val="5677F1B3"/>
    <w:rsid w:val="567DFF7A"/>
    <w:rsid w:val="567EE638"/>
    <w:rsid w:val="568C2CDE"/>
    <w:rsid w:val="569365C1"/>
    <w:rsid w:val="5699F1E0"/>
    <w:rsid w:val="56A1A7CD"/>
    <w:rsid w:val="56A467CE"/>
    <w:rsid w:val="56A59779"/>
    <w:rsid w:val="56A5BE58"/>
    <w:rsid w:val="56A614C4"/>
    <w:rsid w:val="56A9A29B"/>
    <w:rsid w:val="56AF6C72"/>
    <w:rsid w:val="56B8A428"/>
    <w:rsid w:val="56B92F4A"/>
    <w:rsid w:val="56C0DA9B"/>
    <w:rsid w:val="56CB2A31"/>
    <w:rsid w:val="56D07289"/>
    <w:rsid w:val="56D4F969"/>
    <w:rsid w:val="56D5C4E8"/>
    <w:rsid w:val="56DFE84F"/>
    <w:rsid w:val="56E0A8E6"/>
    <w:rsid w:val="56E95BD8"/>
    <w:rsid w:val="56ED7200"/>
    <w:rsid w:val="56EF5A86"/>
    <w:rsid w:val="56F455D3"/>
    <w:rsid w:val="56FA9567"/>
    <w:rsid w:val="56FDD638"/>
    <w:rsid w:val="570187EE"/>
    <w:rsid w:val="57062292"/>
    <w:rsid w:val="570BF0A4"/>
    <w:rsid w:val="570E698D"/>
    <w:rsid w:val="57170041"/>
    <w:rsid w:val="571A1187"/>
    <w:rsid w:val="571D52C4"/>
    <w:rsid w:val="57222396"/>
    <w:rsid w:val="5722C409"/>
    <w:rsid w:val="572816D7"/>
    <w:rsid w:val="572A0855"/>
    <w:rsid w:val="572DBFD7"/>
    <w:rsid w:val="5734E90B"/>
    <w:rsid w:val="5739B1E2"/>
    <w:rsid w:val="574F6229"/>
    <w:rsid w:val="5754B57B"/>
    <w:rsid w:val="57582D17"/>
    <w:rsid w:val="575B5CFE"/>
    <w:rsid w:val="575B9F7F"/>
    <w:rsid w:val="5761F62C"/>
    <w:rsid w:val="5765335E"/>
    <w:rsid w:val="5766AE91"/>
    <w:rsid w:val="57697D16"/>
    <w:rsid w:val="576B5C44"/>
    <w:rsid w:val="576ED724"/>
    <w:rsid w:val="57723758"/>
    <w:rsid w:val="5777A7D1"/>
    <w:rsid w:val="57826C67"/>
    <w:rsid w:val="578312B7"/>
    <w:rsid w:val="5783D820"/>
    <w:rsid w:val="57849603"/>
    <w:rsid w:val="5788B4C2"/>
    <w:rsid w:val="578A2730"/>
    <w:rsid w:val="5792FD4E"/>
    <w:rsid w:val="57A902D1"/>
    <w:rsid w:val="57BA53AF"/>
    <w:rsid w:val="57D8D1EC"/>
    <w:rsid w:val="57D94578"/>
    <w:rsid w:val="57DCEB06"/>
    <w:rsid w:val="57DD8C4D"/>
    <w:rsid w:val="57E68F55"/>
    <w:rsid w:val="57E9B60F"/>
    <w:rsid w:val="57F1C3E0"/>
    <w:rsid w:val="57F63691"/>
    <w:rsid w:val="57FA7372"/>
    <w:rsid w:val="57FCBBAC"/>
    <w:rsid w:val="57FE5F80"/>
    <w:rsid w:val="5801670B"/>
    <w:rsid w:val="58067817"/>
    <w:rsid w:val="580D5B9D"/>
    <w:rsid w:val="580DC344"/>
    <w:rsid w:val="58198B8D"/>
    <w:rsid w:val="581E9044"/>
    <w:rsid w:val="58212AD7"/>
    <w:rsid w:val="58219FD2"/>
    <w:rsid w:val="582D6034"/>
    <w:rsid w:val="583221A6"/>
    <w:rsid w:val="5838AFB2"/>
    <w:rsid w:val="584842F9"/>
    <w:rsid w:val="5855C73E"/>
    <w:rsid w:val="5858762F"/>
    <w:rsid w:val="586150C7"/>
    <w:rsid w:val="58616D8D"/>
    <w:rsid w:val="5867904A"/>
    <w:rsid w:val="5867B7A9"/>
    <w:rsid w:val="58681687"/>
    <w:rsid w:val="586A7410"/>
    <w:rsid w:val="5875F7B1"/>
    <w:rsid w:val="587A6421"/>
    <w:rsid w:val="587D7163"/>
    <w:rsid w:val="5886AD1B"/>
    <w:rsid w:val="58901461"/>
    <w:rsid w:val="5892D315"/>
    <w:rsid w:val="5893CAB9"/>
    <w:rsid w:val="5893DFAE"/>
    <w:rsid w:val="58971C18"/>
    <w:rsid w:val="58978628"/>
    <w:rsid w:val="589822D6"/>
    <w:rsid w:val="58A28ADE"/>
    <w:rsid w:val="58A3B9F0"/>
    <w:rsid w:val="58ACCA4A"/>
    <w:rsid w:val="58AE3376"/>
    <w:rsid w:val="58B5B221"/>
    <w:rsid w:val="58BC5FC5"/>
    <w:rsid w:val="58C1E7F7"/>
    <w:rsid w:val="58C4154A"/>
    <w:rsid w:val="58C81F16"/>
    <w:rsid w:val="58C997C4"/>
    <w:rsid w:val="58CAFC60"/>
    <w:rsid w:val="58CF6085"/>
    <w:rsid w:val="58D183BC"/>
    <w:rsid w:val="58D3D55D"/>
    <w:rsid w:val="58D8E069"/>
    <w:rsid w:val="58DD8BD0"/>
    <w:rsid w:val="58E92B2C"/>
    <w:rsid w:val="58EACD58"/>
    <w:rsid w:val="58EF37F4"/>
    <w:rsid w:val="58F2E525"/>
    <w:rsid w:val="59033048"/>
    <w:rsid w:val="590AAB7E"/>
    <w:rsid w:val="590CF7E6"/>
    <w:rsid w:val="59111CCC"/>
    <w:rsid w:val="5912CB83"/>
    <w:rsid w:val="59153EFE"/>
    <w:rsid w:val="591884D8"/>
    <w:rsid w:val="592037C6"/>
    <w:rsid w:val="592409F5"/>
    <w:rsid w:val="592C2AD9"/>
    <w:rsid w:val="592F7C90"/>
    <w:rsid w:val="592FD806"/>
    <w:rsid w:val="593498CA"/>
    <w:rsid w:val="5934C539"/>
    <w:rsid w:val="59388889"/>
    <w:rsid w:val="59397B8A"/>
    <w:rsid w:val="593A1A58"/>
    <w:rsid w:val="593B0BCB"/>
    <w:rsid w:val="593C8E64"/>
    <w:rsid w:val="5943F824"/>
    <w:rsid w:val="59449193"/>
    <w:rsid w:val="594C08E1"/>
    <w:rsid w:val="595C74B0"/>
    <w:rsid w:val="595C87B1"/>
    <w:rsid w:val="5961DA1C"/>
    <w:rsid w:val="596864D1"/>
    <w:rsid w:val="59694005"/>
    <w:rsid w:val="59754F14"/>
    <w:rsid w:val="597E843C"/>
    <w:rsid w:val="597E9159"/>
    <w:rsid w:val="5986D44F"/>
    <w:rsid w:val="598A39A3"/>
    <w:rsid w:val="598E89E4"/>
    <w:rsid w:val="598EE8E8"/>
    <w:rsid w:val="59955A46"/>
    <w:rsid w:val="599B65D3"/>
    <w:rsid w:val="599BCD23"/>
    <w:rsid w:val="59AB9E0F"/>
    <w:rsid w:val="59AECD58"/>
    <w:rsid w:val="59B04528"/>
    <w:rsid w:val="59B3F4A1"/>
    <w:rsid w:val="59C47C4C"/>
    <w:rsid w:val="59C7C0DE"/>
    <w:rsid w:val="59CE05BF"/>
    <w:rsid w:val="59D28AEB"/>
    <w:rsid w:val="59D440D4"/>
    <w:rsid w:val="59D840B9"/>
    <w:rsid w:val="59E29352"/>
    <w:rsid w:val="59F01B38"/>
    <w:rsid w:val="59F45924"/>
    <w:rsid w:val="5A01E325"/>
    <w:rsid w:val="5A07F6E8"/>
    <w:rsid w:val="5A0D9928"/>
    <w:rsid w:val="5A25D7E4"/>
    <w:rsid w:val="5A2D8EC9"/>
    <w:rsid w:val="5A318E8C"/>
    <w:rsid w:val="5A33A636"/>
    <w:rsid w:val="5A3759A9"/>
    <w:rsid w:val="5A416E41"/>
    <w:rsid w:val="5A4551A9"/>
    <w:rsid w:val="5A472E3A"/>
    <w:rsid w:val="5A4F3939"/>
    <w:rsid w:val="5A526D92"/>
    <w:rsid w:val="5A6CC090"/>
    <w:rsid w:val="5A78A080"/>
    <w:rsid w:val="5A7A0031"/>
    <w:rsid w:val="5A7F213F"/>
    <w:rsid w:val="5A8440A1"/>
    <w:rsid w:val="5A8A44C1"/>
    <w:rsid w:val="5A8E3751"/>
    <w:rsid w:val="5A912ED8"/>
    <w:rsid w:val="5A95B035"/>
    <w:rsid w:val="5A9D3E4D"/>
    <w:rsid w:val="5AA2F448"/>
    <w:rsid w:val="5AA3D7AC"/>
    <w:rsid w:val="5AAB566E"/>
    <w:rsid w:val="5AB1F8D4"/>
    <w:rsid w:val="5ABA38C9"/>
    <w:rsid w:val="5ABC5D41"/>
    <w:rsid w:val="5ABF9089"/>
    <w:rsid w:val="5AC4EB47"/>
    <w:rsid w:val="5ACEEBB2"/>
    <w:rsid w:val="5AD1E098"/>
    <w:rsid w:val="5AD2AE6F"/>
    <w:rsid w:val="5ADA1CD2"/>
    <w:rsid w:val="5ADC735A"/>
    <w:rsid w:val="5AE1FA52"/>
    <w:rsid w:val="5AE3FDE2"/>
    <w:rsid w:val="5AEA4BE9"/>
    <w:rsid w:val="5AEBB958"/>
    <w:rsid w:val="5AED3CA6"/>
    <w:rsid w:val="5B01D10B"/>
    <w:rsid w:val="5B02D6C4"/>
    <w:rsid w:val="5B0BE6B9"/>
    <w:rsid w:val="5B0CF401"/>
    <w:rsid w:val="5B0FBFCB"/>
    <w:rsid w:val="5B13A8BF"/>
    <w:rsid w:val="5B1FCCA1"/>
    <w:rsid w:val="5B2B99A0"/>
    <w:rsid w:val="5B33BD51"/>
    <w:rsid w:val="5B373CE6"/>
    <w:rsid w:val="5B383A1D"/>
    <w:rsid w:val="5B3C36FC"/>
    <w:rsid w:val="5B410BB8"/>
    <w:rsid w:val="5B45D040"/>
    <w:rsid w:val="5B4C6371"/>
    <w:rsid w:val="5B5195C9"/>
    <w:rsid w:val="5B5C181C"/>
    <w:rsid w:val="5B67FA57"/>
    <w:rsid w:val="5B702B2E"/>
    <w:rsid w:val="5B79BE20"/>
    <w:rsid w:val="5B7D7505"/>
    <w:rsid w:val="5B7E742A"/>
    <w:rsid w:val="5B82C0D2"/>
    <w:rsid w:val="5B83D270"/>
    <w:rsid w:val="5B8C2294"/>
    <w:rsid w:val="5B90F46F"/>
    <w:rsid w:val="5B9BA8A9"/>
    <w:rsid w:val="5BA8DB65"/>
    <w:rsid w:val="5BAB233B"/>
    <w:rsid w:val="5BAD8178"/>
    <w:rsid w:val="5BAFBE6C"/>
    <w:rsid w:val="5BB3DD4C"/>
    <w:rsid w:val="5BBFB3F0"/>
    <w:rsid w:val="5BC73AFA"/>
    <w:rsid w:val="5BD33AB3"/>
    <w:rsid w:val="5BD57142"/>
    <w:rsid w:val="5BD9A015"/>
    <w:rsid w:val="5BDFF948"/>
    <w:rsid w:val="5BF169C0"/>
    <w:rsid w:val="5BF8E0A9"/>
    <w:rsid w:val="5BFBCC19"/>
    <w:rsid w:val="5C00570C"/>
    <w:rsid w:val="5C067D0F"/>
    <w:rsid w:val="5C09FEC0"/>
    <w:rsid w:val="5C0AB2D2"/>
    <w:rsid w:val="5C11B70C"/>
    <w:rsid w:val="5C207E9C"/>
    <w:rsid w:val="5C28365C"/>
    <w:rsid w:val="5C28FE9F"/>
    <w:rsid w:val="5C2BD0C0"/>
    <w:rsid w:val="5C36B011"/>
    <w:rsid w:val="5C3B6BE0"/>
    <w:rsid w:val="5C3C8E3E"/>
    <w:rsid w:val="5C3D5621"/>
    <w:rsid w:val="5C47E5AA"/>
    <w:rsid w:val="5C522603"/>
    <w:rsid w:val="5C5513A8"/>
    <w:rsid w:val="5C58419C"/>
    <w:rsid w:val="5C5DC07D"/>
    <w:rsid w:val="5C6C9E56"/>
    <w:rsid w:val="5C7AC948"/>
    <w:rsid w:val="5C7D1124"/>
    <w:rsid w:val="5C8F0943"/>
    <w:rsid w:val="5C92F6B4"/>
    <w:rsid w:val="5C96EA17"/>
    <w:rsid w:val="5C98ABC3"/>
    <w:rsid w:val="5C9DF5C0"/>
    <w:rsid w:val="5CA8A82A"/>
    <w:rsid w:val="5CABFDB5"/>
    <w:rsid w:val="5CAC68EE"/>
    <w:rsid w:val="5CB67F71"/>
    <w:rsid w:val="5CB6A599"/>
    <w:rsid w:val="5CBB9375"/>
    <w:rsid w:val="5CBEA074"/>
    <w:rsid w:val="5CCBB2CA"/>
    <w:rsid w:val="5CCDE10B"/>
    <w:rsid w:val="5CCE5E50"/>
    <w:rsid w:val="5CD24363"/>
    <w:rsid w:val="5CD588D5"/>
    <w:rsid w:val="5CDA6A79"/>
    <w:rsid w:val="5CEC12EE"/>
    <w:rsid w:val="5CF2A49D"/>
    <w:rsid w:val="5CF30175"/>
    <w:rsid w:val="5CF4D115"/>
    <w:rsid w:val="5CF833C3"/>
    <w:rsid w:val="5CFC7225"/>
    <w:rsid w:val="5CFFEA5C"/>
    <w:rsid w:val="5D0D9057"/>
    <w:rsid w:val="5D16E2A7"/>
    <w:rsid w:val="5D1719DC"/>
    <w:rsid w:val="5D1DB765"/>
    <w:rsid w:val="5D1F1610"/>
    <w:rsid w:val="5D21744E"/>
    <w:rsid w:val="5D24AE9D"/>
    <w:rsid w:val="5D289967"/>
    <w:rsid w:val="5D2C028E"/>
    <w:rsid w:val="5D353B51"/>
    <w:rsid w:val="5D3542DC"/>
    <w:rsid w:val="5D391F42"/>
    <w:rsid w:val="5D3AE796"/>
    <w:rsid w:val="5D3C0D04"/>
    <w:rsid w:val="5D463072"/>
    <w:rsid w:val="5D574126"/>
    <w:rsid w:val="5D58855D"/>
    <w:rsid w:val="5D5B3A99"/>
    <w:rsid w:val="5D5C7A74"/>
    <w:rsid w:val="5D5E5271"/>
    <w:rsid w:val="5D619991"/>
    <w:rsid w:val="5D6860F2"/>
    <w:rsid w:val="5D71F53C"/>
    <w:rsid w:val="5D79CC10"/>
    <w:rsid w:val="5D7BCA8E"/>
    <w:rsid w:val="5D883663"/>
    <w:rsid w:val="5D8916C6"/>
    <w:rsid w:val="5D90C79B"/>
    <w:rsid w:val="5D93F2B1"/>
    <w:rsid w:val="5DA55E0B"/>
    <w:rsid w:val="5DA68659"/>
    <w:rsid w:val="5DA707E1"/>
    <w:rsid w:val="5DA72D4D"/>
    <w:rsid w:val="5DAA4ADF"/>
    <w:rsid w:val="5DADCEC6"/>
    <w:rsid w:val="5DB35318"/>
    <w:rsid w:val="5DB36293"/>
    <w:rsid w:val="5DB75FC6"/>
    <w:rsid w:val="5DBBB476"/>
    <w:rsid w:val="5DC708E7"/>
    <w:rsid w:val="5DC72702"/>
    <w:rsid w:val="5DD57A51"/>
    <w:rsid w:val="5DE0DF1D"/>
    <w:rsid w:val="5DE8B6F3"/>
    <w:rsid w:val="5DEC98D8"/>
    <w:rsid w:val="5DFC15F3"/>
    <w:rsid w:val="5DFE8518"/>
    <w:rsid w:val="5DFE9DDA"/>
    <w:rsid w:val="5E01F6EC"/>
    <w:rsid w:val="5E0EEDBD"/>
    <w:rsid w:val="5E100848"/>
    <w:rsid w:val="5E1BEB8A"/>
    <w:rsid w:val="5E1CE00E"/>
    <w:rsid w:val="5E227944"/>
    <w:rsid w:val="5E26ACD6"/>
    <w:rsid w:val="5E32465E"/>
    <w:rsid w:val="5E36E39B"/>
    <w:rsid w:val="5E39EDD8"/>
    <w:rsid w:val="5E47B21C"/>
    <w:rsid w:val="5E4B6DD0"/>
    <w:rsid w:val="5E4D5854"/>
    <w:rsid w:val="5E4DD598"/>
    <w:rsid w:val="5E4FEC63"/>
    <w:rsid w:val="5E508277"/>
    <w:rsid w:val="5E51D720"/>
    <w:rsid w:val="5E676D4F"/>
    <w:rsid w:val="5E69028D"/>
    <w:rsid w:val="5E6A9F96"/>
    <w:rsid w:val="5E758502"/>
    <w:rsid w:val="5E7919FF"/>
    <w:rsid w:val="5E7A922D"/>
    <w:rsid w:val="5E7AFB0B"/>
    <w:rsid w:val="5E7B0C73"/>
    <w:rsid w:val="5E7CF2A7"/>
    <w:rsid w:val="5E86A95D"/>
    <w:rsid w:val="5E91C90B"/>
    <w:rsid w:val="5E990E79"/>
    <w:rsid w:val="5EA0C755"/>
    <w:rsid w:val="5EA3D416"/>
    <w:rsid w:val="5EA5A9CF"/>
    <w:rsid w:val="5EB196BA"/>
    <w:rsid w:val="5EB232B4"/>
    <w:rsid w:val="5EB2B36B"/>
    <w:rsid w:val="5EB98469"/>
    <w:rsid w:val="5EC1A22A"/>
    <w:rsid w:val="5EC7388C"/>
    <w:rsid w:val="5ECAA949"/>
    <w:rsid w:val="5ECDA52A"/>
    <w:rsid w:val="5ECE72C0"/>
    <w:rsid w:val="5ED30FF4"/>
    <w:rsid w:val="5EE20E11"/>
    <w:rsid w:val="5EED7AFB"/>
    <w:rsid w:val="5EF3A1F0"/>
    <w:rsid w:val="5EFC8901"/>
    <w:rsid w:val="5EFCAE34"/>
    <w:rsid w:val="5EFE972E"/>
    <w:rsid w:val="5F0332BB"/>
    <w:rsid w:val="5F0B102D"/>
    <w:rsid w:val="5F15E635"/>
    <w:rsid w:val="5F160DBB"/>
    <w:rsid w:val="5F163D18"/>
    <w:rsid w:val="5F180905"/>
    <w:rsid w:val="5F1AF61D"/>
    <w:rsid w:val="5F2FD632"/>
    <w:rsid w:val="5F355BD9"/>
    <w:rsid w:val="5F389186"/>
    <w:rsid w:val="5F3E6354"/>
    <w:rsid w:val="5F44319D"/>
    <w:rsid w:val="5F4B4CF8"/>
    <w:rsid w:val="5F4F93F3"/>
    <w:rsid w:val="5F56A7B5"/>
    <w:rsid w:val="5F5F1A2A"/>
    <w:rsid w:val="5F607E68"/>
    <w:rsid w:val="5F60932C"/>
    <w:rsid w:val="5F649729"/>
    <w:rsid w:val="5F64E28E"/>
    <w:rsid w:val="5F6CE36B"/>
    <w:rsid w:val="5F705F94"/>
    <w:rsid w:val="5F74DA81"/>
    <w:rsid w:val="5F783782"/>
    <w:rsid w:val="5F7E5EC3"/>
    <w:rsid w:val="5F954DE9"/>
    <w:rsid w:val="5FA20EF5"/>
    <w:rsid w:val="5FA4325D"/>
    <w:rsid w:val="5FA76868"/>
    <w:rsid w:val="5FA8D0F0"/>
    <w:rsid w:val="5FB6299C"/>
    <w:rsid w:val="5FBDA810"/>
    <w:rsid w:val="5FBEC192"/>
    <w:rsid w:val="5FBF8FD2"/>
    <w:rsid w:val="5FC135CF"/>
    <w:rsid w:val="5FCD5902"/>
    <w:rsid w:val="5FCE1FE7"/>
    <w:rsid w:val="5FD04944"/>
    <w:rsid w:val="5FD5EDDB"/>
    <w:rsid w:val="5FD672EC"/>
    <w:rsid w:val="5FD6D258"/>
    <w:rsid w:val="5FE31458"/>
    <w:rsid w:val="5FEBD1CB"/>
    <w:rsid w:val="5FEE35B4"/>
    <w:rsid w:val="5FEF1462"/>
    <w:rsid w:val="5FF8A3D9"/>
    <w:rsid w:val="5FF9DB0A"/>
    <w:rsid w:val="6005B2CE"/>
    <w:rsid w:val="60165375"/>
    <w:rsid w:val="6024752C"/>
    <w:rsid w:val="602BEB07"/>
    <w:rsid w:val="602E169A"/>
    <w:rsid w:val="603B4DC8"/>
    <w:rsid w:val="603FA33C"/>
    <w:rsid w:val="60508A53"/>
    <w:rsid w:val="6051BAA3"/>
    <w:rsid w:val="6052AB2A"/>
    <w:rsid w:val="6058239D"/>
    <w:rsid w:val="6059505A"/>
    <w:rsid w:val="605C2EBC"/>
    <w:rsid w:val="60625557"/>
    <w:rsid w:val="6078C991"/>
    <w:rsid w:val="607BFD26"/>
    <w:rsid w:val="60805FAA"/>
    <w:rsid w:val="6085178B"/>
    <w:rsid w:val="608548E8"/>
    <w:rsid w:val="60A24799"/>
    <w:rsid w:val="60A7AA46"/>
    <w:rsid w:val="60A7E631"/>
    <w:rsid w:val="60AA729D"/>
    <w:rsid w:val="60AC148E"/>
    <w:rsid w:val="60B37894"/>
    <w:rsid w:val="60B607D8"/>
    <w:rsid w:val="60B7ADD4"/>
    <w:rsid w:val="60B89A16"/>
    <w:rsid w:val="60BE8EB1"/>
    <w:rsid w:val="60C27D45"/>
    <w:rsid w:val="60C3E0CA"/>
    <w:rsid w:val="60CAC52D"/>
    <w:rsid w:val="60D08ADB"/>
    <w:rsid w:val="60DD3F23"/>
    <w:rsid w:val="60DF6EE3"/>
    <w:rsid w:val="60E4B4C6"/>
    <w:rsid w:val="60E5799A"/>
    <w:rsid w:val="6112AD36"/>
    <w:rsid w:val="6112FC97"/>
    <w:rsid w:val="611522B8"/>
    <w:rsid w:val="611999F1"/>
    <w:rsid w:val="611A0FE5"/>
    <w:rsid w:val="611DDE23"/>
    <w:rsid w:val="6121CA23"/>
    <w:rsid w:val="612506BC"/>
    <w:rsid w:val="61256989"/>
    <w:rsid w:val="6128CB3D"/>
    <w:rsid w:val="612DB97F"/>
    <w:rsid w:val="6130E08E"/>
    <w:rsid w:val="613AD9FC"/>
    <w:rsid w:val="6151E852"/>
    <w:rsid w:val="6155BAE1"/>
    <w:rsid w:val="615E209F"/>
    <w:rsid w:val="616AA88D"/>
    <w:rsid w:val="616ADC64"/>
    <w:rsid w:val="616F7FE0"/>
    <w:rsid w:val="617140D0"/>
    <w:rsid w:val="6177E700"/>
    <w:rsid w:val="618C7671"/>
    <w:rsid w:val="6196445A"/>
    <w:rsid w:val="61967F47"/>
    <w:rsid w:val="619BA574"/>
    <w:rsid w:val="619C1768"/>
    <w:rsid w:val="61B0E9ED"/>
    <w:rsid w:val="61BAACEC"/>
    <w:rsid w:val="61BCAFAE"/>
    <w:rsid w:val="61C0923C"/>
    <w:rsid w:val="61C34661"/>
    <w:rsid w:val="61CAEB86"/>
    <w:rsid w:val="61CC4807"/>
    <w:rsid w:val="61D6488A"/>
    <w:rsid w:val="61D736C8"/>
    <w:rsid w:val="61DEA3AA"/>
    <w:rsid w:val="61E5498B"/>
    <w:rsid w:val="61E99E5C"/>
    <w:rsid w:val="61EBA77C"/>
    <w:rsid w:val="61EDACBC"/>
    <w:rsid w:val="61F7D5B1"/>
    <w:rsid w:val="620CCBB9"/>
    <w:rsid w:val="62146907"/>
    <w:rsid w:val="62155023"/>
    <w:rsid w:val="621C62E3"/>
    <w:rsid w:val="621CB610"/>
    <w:rsid w:val="6224450B"/>
    <w:rsid w:val="6227BE2B"/>
    <w:rsid w:val="623236DA"/>
    <w:rsid w:val="623D090C"/>
    <w:rsid w:val="624D6724"/>
    <w:rsid w:val="624D9CA6"/>
    <w:rsid w:val="624DFBC8"/>
    <w:rsid w:val="625BEB4D"/>
    <w:rsid w:val="625C2A03"/>
    <w:rsid w:val="625E1190"/>
    <w:rsid w:val="625E9B0A"/>
    <w:rsid w:val="626DD5A1"/>
    <w:rsid w:val="626DEC5A"/>
    <w:rsid w:val="6270CA16"/>
    <w:rsid w:val="6274D4A7"/>
    <w:rsid w:val="62809367"/>
    <w:rsid w:val="62859C85"/>
    <w:rsid w:val="62893935"/>
    <w:rsid w:val="628B0529"/>
    <w:rsid w:val="6292ADB4"/>
    <w:rsid w:val="629565B1"/>
    <w:rsid w:val="629F4732"/>
    <w:rsid w:val="62A7A0C2"/>
    <w:rsid w:val="62AB2228"/>
    <w:rsid w:val="62ABDC8C"/>
    <w:rsid w:val="62AC6DF9"/>
    <w:rsid w:val="62B0891F"/>
    <w:rsid w:val="62B5482A"/>
    <w:rsid w:val="62C616AE"/>
    <w:rsid w:val="62C647C9"/>
    <w:rsid w:val="62CCFD08"/>
    <w:rsid w:val="62CF3FE5"/>
    <w:rsid w:val="62D90A5E"/>
    <w:rsid w:val="62DC768C"/>
    <w:rsid w:val="62DF8586"/>
    <w:rsid w:val="62F968DA"/>
    <w:rsid w:val="62F9C915"/>
    <w:rsid w:val="6317F61D"/>
    <w:rsid w:val="6318A459"/>
    <w:rsid w:val="631A7535"/>
    <w:rsid w:val="632514E4"/>
    <w:rsid w:val="6325CA4D"/>
    <w:rsid w:val="632771CB"/>
    <w:rsid w:val="63281345"/>
    <w:rsid w:val="632E2F4D"/>
    <w:rsid w:val="633B0C41"/>
    <w:rsid w:val="633E21BC"/>
    <w:rsid w:val="633EE230"/>
    <w:rsid w:val="63405562"/>
    <w:rsid w:val="6346E2A0"/>
    <w:rsid w:val="63515BDE"/>
    <w:rsid w:val="63522687"/>
    <w:rsid w:val="6353D628"/>
    <w:rsid w:val="63562A0D"/>
    <w:rsid w:val="635964B5"/>
    <w:rsid w:val="635C6DC1"/>
    <w:rsid w:val="6364AF5C"/>
    <w:rsid w:val="6367777C"/>
    <w:rsid w:val="63679B4F"/>
    <w:rsid w:val="636BB03E"/>
    <w:rsid w:val="63776BDE"/>
    <w:rsid w:val="6379F821"/>
    <w:rsid w:val="637D268C"/>
    <w:rsid w:val="6389AE7B"/>
    <w:rsid w:val="639254CA"/>
    <w:rsid w:val="63967B19"/>
    <w:rsid w:val="63999519"/>
    <w:rsid w:val="639B507B"/>
    <w:rsid w:val="639D6E4B"/>
    <w:rsid w:val="639E6399"/>
    <w:rsid w:val="639EFEB7"/>
    <w:rsid w:val="63A27A2D"/>
    <w:rsid w:val="63A3FA94"/>
    <w:rsid w:val="63A74A6D"/>
    <w:rsid w:val="63B7D29F"/>
    <w:rsid w:val="63BD4A2D"/>
    <w:rsid w:val="63D025A3"/>
    <w:rsid w:val="63D0CD1A"/>
    <w:rsid w:val="63D9A05D"/>
    <w:rsid w:val="63DEFD8F"/>
    <w:rsid w:val="63DF709D"/>
    <w:rsid w:val="63E2AC1B"/>
    <w:rsid w:val="63E41617"/>
    <w:rsid w:val="63E8E75D"/>
    <w:rsid w:val="63F1D0AD"/>
    <w:rsid w:val="63F28AD2"/>
    <w:rsid w:val="6409062B"/>
    <w:rsid w:val="64093919"/>
    <w:rsid w:val="640CEC18"/>
    <w:rsid w:val="640EECEC"/>
    <w:rsid w:val="640F82DC"/>
    <w:rsid w:val="64121C57"/>
    <w:rsid w:val="6417C77E"/>
    <w:rsid w:val="64206EDB"/>
    <w:rsid w:val="6425C578"/>
    <w:rsid w:val="64293A92"/>
    <w:rsid w:val="642A39D9"/>
    <w:rsid w:val="64310C75"/>
    <w:rsid w:val="64324311"/>
    <w:rsid w:val="64337576"/>
    <w:rsid w:val="643994E9"/>
    <w:rsid w:val="644E0E70"/>
    <w:rsid w:val="6452F971"/>
    <w:rsid w:val="64555CC8"/>
    <w:rsid w:val="64555D2B"/>
    <w:rsid w:val="645BD93C"/>
    <w:rsid w:val="646A70C2"/>
    <w:rsid w:val="646C15E2"/>
    <w:rsid w:val="64873973"/>
    <w:rsid w:val="64885644"/>
    <w:rsid w:val="648DFE6C"/>
    <w:rsid w:val="648F5ADA"/>
    <w:rsid w:val="648F7555"/>
    <w:rsid w:val="648FB746"/>
    <w:rsid w:val="64929773"/>
    <w:rsid w:val="649BA6E4"/>
    <w:rsid w:val="64A17B1B"/>
    <w:rsid w:val="64A7136A"/>
    <w:rsid w:val="64A97A6A"/>
    <w:rsid w:val="64B504E9"/>
    <w:rsid w:val="64B66C2F"/>
    <w:rsid w:val="64BB4C90"/>
    <w:rsid w:val="64BCBFF0"/>
    <w:rsid w:val="64CA92AA"/>
    <w:rsid w:val="64CE3B67"/>
    <w:rsid w:val="64CE7D49"/>
    <w:rsid w:val="64D9A2A0"/>
    <w:rsid w:val="64D9A9B0"/>
    <w:rsid w:val="64DB27EB"/>
    <w:rsid w:val="64DD3C32"/>
    <w:rsid w:val="64E91DCD"/>
    <w:rsid w:val="64EC2FAC"/>
    <w:rsid w:val="64F1799B"/>
    <w:rsid w:val="64F24947"/>
    <w:rsid w:val="64F443A5"/>
    <w:rsid w:val="64FE8E63"/>
    <w:rsid w:val="650AB887"/>
    <w:rsid w:val="651122D4"/>
    <w:rsid w:val="65115C5B"/>
    <w:rsid w:val="651DB5B5"/>
    <w:rsid w:val="651F6725"/>
    <w:rsid w:val="652318E7"/>
    <w:rsid w:val="65291738"/>
    <w:rsid w:val="652A3EC2"/>
    <w:rsid w:val="6531077A"/>
    <w:rsid w:val="65360821"/>
    <w:rsid w:val="6539ACA3"/>
    <w:rsid w:val="653A1E0E"/>
    <w:rsid w:val="653A5DF9"/>
    <w:rsid w:val="6541D542"/>
    <w:rsid w:val="654A0630"/>
    <w:rsid w:val="654C4BE1"/>
    <w:rsid w:val="6552DF08"/>
    <w:rsid w:val="6558B543"/>
    <w:rsid w:val="6559AB21"/>
    <w:rsid w:val="65644D02"/>
    <w:rsid w:val="657362E0"/>
    <w:rsid w:val="6578468D"/>
    <w:rsid w:val="657D410B"/>
    <w:rsid w:val="65803923"/>
    <w:rsid w:val="658116A0"/>
    <w:rsid w:val="6583EF5C"/>
    <w:rsid w:val="6590B5D4"/>
    <w:rsid w:val="6591765F"/>
    <w:rsid w:val="659DBEB1"/>
    <w:rsid w:val="659E94AC"/>
    <w:rsid w:val="65A67D7E"/>
    <w:rsid w:val="65AA27F9"/>
    <w:rsid w:val="65AB2BF9"/>
    <w:rsid w:val="65B5421F"/>
    <w:rsid w:val="65C0A320"/>
    <w:rsid w:val="65C1AEA5"/>
    <w:rsid w:val="65C57619"/>
    <w:rsid w:val="65CC9EA1"/>
    <w:rsid w:val="65E44546"/>
    <w:rsid w:val="65EC1C0F"/>
    <w:rsid w:val="65EED8AA"/>
    <w:rsid w:val="65F054A0"/>
    <w:rsid w:val="65F49261"/>
    <w:rsid w:val="65F82C6E"/>
    <w:rsid w:val="65FA8164"/>
    <w:rsid w:val="65FC6EF2"/>
    <w:rsid w:val="660731BC"/>
    <w:rsid w:val="6608702A"/>
    <w:rsid w:val="6609C3AB"/>
    <w:rsid w:val="6610DE8D"/>
    <w:rsid w:val="66153B2D"/>
    <w:rsid w:val="661A46FB"/>
    <w:rsid w:val="661FB211"/>
    <w:rsid w:val="6625A699"/>
    <w:rsid w:val="662B46DC"/>
    <w:rsid w:val="6639C018"/>
    <w:rsid w:val="663FBCCB"/>
    <w:rsid w:val="6641D012"/>
    <w:rsid w:val="66448035"/>
    <w:rsid w:val="664880A2"/>
    <w:rsid w:val="665633ED"/>
    <w:rsid w:val="6659BCA7"/>
    <w:rsid w:val="665BB314"/>
    <w:rsid w:val="66662CC0"/>
    <w:rsid w:val="667DE5B2"/>
    <w:rsid w:val="668D512C"/>
    <w:rsid w:val="66920727"/>
    <w:rsid w:val="669372D0"/>
    <w:rsid w:val="6693D160"/>
    <w:rsid w:val="6696C9FD"/>
    <w:rsid w:val="6697DF6A"/>
    <w:rsid w:val="6699AA9C"/>
    <w:rsid w:val="66A18EFA"/>
    <w:rsid w:val="66A219BF"/>
    <w:rsid w:val="66A2ABBB"/>
    <w:rsid w:val="66A4313C"/>
    <w:rsid w:val="66A544AA"/>
    <w:rsid w:val="66A9EC6D"/>
    <w:rsid w:val="66AB6C76"/>
    <w:rsid w:val="66B8770E"/>
    <w:rsid w:val="66B961DF"/>
    <w:rsid w:val="66C08100"/>
    <w:rsid w:val="66D17901"/>
    <w:rsid w:val="66D69F71"/>
    <w:rsid w:val="66DB7505"/>
    <w:rsid w:val="66DCB328"/>
    <w:rsid w:val="66E21391"/>
    <w:rsid w:val="66E39543"/>
    <w:rsid w:val="66EA13BB"/>
    <w:rsid w:val="66EC5CB4"/>
    <w:rsid w:val="66EE491A"/>
    <w:rsid w:val="66F3A609"/>
    <w:rsid w:val="66F41D20"/>
    <w:rsid w:val="66FB43EF"/>
    <w:rsid w:val="67031EA6"/>
    <w:rsid w:val="67107367"/>
    <w:rsid w:val="67166E2F"/>
    <w:rsid w:val="671682C8"/>
    <w:rsid w:val="671D0D79"/>
    <w:rsid w:val="67215F3A"/>
    <w:rsid w:val="6724FB3A"/>
    <w:rsid w:val="6725669B"/>
    <w:rsid w:val="673441C5"/>
    <w:rsid w:val="67352967"/>
    <w:rsid w:val="6735C8B2"/>
    <w:rsid w:val="6736C82F"/>
    <w:rsid w:val="673D16B2"/>
    <w:rsid w:val="674AD8F0"/>
    <w:rsid w:val="674CC965"/>
    <w:rsid w:val="674E903F"/>
    <w:rsid w:val="675E4A72"/>
    <w:rsid w:val="67605253"/>
    <w:rsid w:val="676C3DDD"/>
    <w:rsid w:val="676C5079"/>
    <w:rsid w:val="676D9A5E"/>
    <w:rsid w:val="677277B7"/>
    <w:rsid w:val="6774E04C"/>
    <w:rsid w:val="67840302"/>
    <w:rsid w:val="67976103"/>
    <w:rsid w:val="67980338"/>
    <w:rsid w:val="6799B7DA"/>
    <w:rsid w:val="679BE52C"/>
    <w:rsid w:val="679C6ADF"/>
    <w:rsid w:val="67A565B7"/>
    <w:rsid w:val="67B6C015"/>
    <w:rsid w:val="67BA7049"/>
    <w:rsid w:val="67C28237"/>
    <w:rsid w:val="67C7532A"/>
    <w:rsid w:val="67DA1B14"/>
    <w:rsid w:val="67EB100F"/>
    <w:rsid w:val="67F19F14"/>
    <w:rsid w:val="67FFEE8C"/>
    <w:rsid w:val="680108FA"/>
    <w:rsid w:val="68029933"/>
    <w:rsid w:val="68097AB4"/>
    <w:rsid w:val="680CCDF1"/>
    <w:rsid w:val="6810A29E"/>
    <w:rsid w:val="68193CDB"/>
    <w:rsid w:val="68223043"/>
    <w:rsid w:val="6823193A"/>
    <w:rsid w:val="68266512"/>
    <w:rsid w:val="682A4D43"/>
    <w:rsid w:val="682F4E8C"/>
    <w:rsid w:val="682FEF38"/>
    <w:rsid w:val="68305EFB"/>
    <w:rsid w:val="68390F4C"/>
    <w:rsid w:val="6842897C"/>
    <w:rsid w:val="6847F53D"/>
    <w:rsid w:val="684CC2A7"/>
    <w:rsid w:val="685A275D"/>
    <w:rsid w:val="6863822F"/>
    <w:rsid w:val="6866C770"/>
    <w:rsid w:val="686B955C"/>
    <w:rsid w:val="686C39BE"/>
    <w:rsid w:val="6879F5AA"/>
    <w:rsid w:val="68822885"/>
    <w:rsid w:val="689B4A4F"/>
    <w:rsid w:val="689EE4CB"/>
    <w:rsid w:val="68A56322"/>
    <w:rsid w:val="68A64FE4"/>
    <w:rsid w:val="68B0DF92"/>
    <w:rsid w:val="68B8402E"/>
    <w:rsid w:val="68BF137C"/>
    <w:rsid w:val="68C6E152"/>
    <w:rsid w:val="68DE1785"/>
    <w:rsid w:val="68EBDFFF"/>
    <w:rsid w:val="68ED8D4A"/>
    <w:rsid w:val="68F24514"/>
    <w:rsid w:val="68F385EE"/>
    <w:rsid w:val="68F9C443"/>
    <w:rsid w:val="6905C83C"/>
    <w:rsid w:val="6908A7AF"/>
    <w:rsid w:val="69225C48"/>
    <w:rsid w:val="69225F17"/>
    <w:rsid w:val="6922E677"/>
    <w:rsid w:val="692363F9"/>
    <w:rsid w:val="69246810"/>
    <w:rsid w:val="69280C56"/>
    <w:rsid w:val="692EA5D0"/>
    <w:rsid w:val="69316E0C"/>
    <w:rsid w:val="693175DD"/>
    <w:rsid w:val="693529BF"/>
    <w:rsid w:val="6937DF1E"/>
    <w:rsid w:val="69451BF5"/>
    <w:rsid w:val="6946FDA5"/>
    <w:rsid w:val="694B20BE"/>
    <w:rsid w:val="694CD69B"/>
    <w:rsid w:val="695F3BD9"/>
    <w:rsid w:val="696163A1"/>
    <w:rsid w:val="69627B44"/>
    <w:rsid w:val="6963A032"/>
    <w:rsid w:val="696E5B0B"/>
    <w:rsid w:val="69711956"/>
    <w:rsid w:val="698860A1"/>
    <w:rsid w:val="69898271"/>
    <w:rsid w:val="69911130"/>
    <w:rsid w:val="699B95C6"/>
    <w:rsid w:val="699D8535"/>
    <w:rsid w:val="699D8736"/>
    <w:rsid w:val="699E06B1"/>
    <w:rsid w:val="69A25C89"/>
    <w:rsid w:val="69AA1FB4"/>
    <w:rsid w:val="69B5D8F2"/>
    <w:rsid w:val="69B657ED"/>
    <w:rsid w:val="69B6FF5B"/>
    <w:rsid w:val="69CD586F"/>
    <w:rsid w:val="69D3382D"/>
    <w:rsid w:val="69D38736"/>
    <w:rsid w:val="69DA2EA5"/>
    <w:rsid w:val="69DBD66E"/>
    <w:rsid w:val="69DE626C"/>
    <w:rsid w:val="69ECEFAC"/>
    <w:rsid w:val="69F183D5"/>
    <w:rsid w:val="69F5F30E"/>
    <w:rsid w:val="69FB95DA"/>
    <w:rsid w:val="6A115EC6"/>
    <w:rsid w:val="6A21CF13"/>
    <w:rsid w:val="6A23025A"/>
    <w:rsid w:val="6A295192"/>
    <w:rsid w:val="6A307BF7"/>
    <w:rsid w:val="6A40427D"/>
    <w:rsid w:val="6A4445DE"/>
    <w:rsid w:val="6A456CA6"/>
    <w:rsid w:val="6A4BEC73"/>
    <w:rsid w:val="6A4D0C89"/>
    <w:rsid w:val="6A51474B"/>
    <w:rsid w:val="6A678A78"/>
    <w:rsid w:val="6A74633D"/>
    <w:rsid w:val="6A7C9EA4"/>
    <w:rsid w:val="6A7CF033"/>
    <w:rsid w:val="6A7F9498"/>
    <w:rsid w:val="6A839372"/>
    <w:rsid w:val="6A88F3C2"/>
    <w:rsid w:val="6A8D1DAB"/>
    <w:rsid w:val="6A95B481"/>
    <w:rsid w:val="6A9C74B5"/>
    <w:rsid w:val="6AA1FAE0"/>
    <w:rsid w:val="6AA2F93A"/>
    <w:rsid w:val="6AAB9C9E"/>
    <w:rsid w:val="6AAEA166"/>
    <w:rsid w:val="6AAF5EC2"/>
    <w:rsid w:val="6AB85A61"/>
    <w:rsid w:val="6AC4FAD4"/>
    <w:rsid w:val="6AC7FE8D"/>
    <w:rsid w:val="6ACAE11E"/>
    <w:rsid w:val="6ACF706A"/>
    <w:rsid w:val="6ACF7383"/>
    <w:rsid w:val="6ADA39B7"/>
    <w:rsid w:val="6ADE51B0"/>
    <w:rsid w:val="6AE2A024"/>
    <w:rsid w:val="6AEB4F48"/>
    <w:rsid w:val="6AF14C00"/>
    <w:rsid w:val="6AF2922D"/>
    <w:rsid w:val="6AFBD700"/>
    <w:rsid w:val="6AFD3F7B"/>
    <w:rsid w:val="6AFE18A1"/>
    <w:rsid w:val="6B04C869"/>
    <w:rsid w:val="6B08E75F"/>
    <w:rsid w:val="6B103B8A"/>
    <w:rsid w:val="6B14B49E"/>
    <w:rsid w:val="6B19D6E8"/>
    <w:rsid w:val="6B1A7451"/>
    <w:rsid w:val="6B2136EE"/>
    <w:rsid w:val="6B27D883"/>
    <w:rsid w:val="6B2B17F2"/>
    <w:rsid w:val="6B2FBBC3"/>
    <w:rsid w:val="6B3211AB"/>
    <w:rsid w:val="6B3B21BF"/>
    <w:rsid w:val="6B4002CF"/>
    <w:rsid w:val="6B40AC23"/>
    <w:rsid w:val="6B419B08"/>
    <w:rsid w:val="6B41C2A4"/>
    <w:rsid w:val="6B493DE4"/>
    <w:rsid w:val="6B4DBEC3"/>
    <w:rsid w:val="6B51E6F5"/>
    <w:rsid w:val="6B615015"/>
    <w:rsid w:val="6B644846"/>
    <w:rsid w:val="6B671442"/>
    <w:rsid w:val="6B748629"/>
    <w:rsid w:val="6B7619C8"/>
    <w:rsid w:val="6B76C4C8"/>
    <w:rsid w:val="6B782FE6"/>
    <w:rsid w:val="6B79395E"/>
    <w:rsid w:val="6B7DCA5A"/>
    <w:rsid w:val="6B883591"/>
    <w:rsid w:val="6B8A9398"/>
    <w:rsid w:val="6B8CC093"/>
    <w:rsid w:val="6B92D67C"/>
    <w:rsid w:val="6B9390BC"/>
    <w:rsid w:val="6B9FCFFF"/>
    <w:rsid w:val="6BA37031"/>
    <w:rsid w:val="6BACF10D"/>
    <w:rsid w:val="6BB1D225"/>
    <w:rsid w:val="6BB24AAF"/>
    <w:rsid w:val="6BB71318"/>
    <w:rsid w:val="6BBDA565"/>
    <w:rsid w:val="6BC18AE6"/>
    <w:rsid w:val="6BC9FDC1"/>
    <w:rsid w:val="6BCB7358"/>
    <w:rsid w:val="6BD1D499"/>
    <w:rsid w:val="6BD1E1FB"/>
    <w:rsid w:val="6BD57AE4"/>
    <w:rsid w:val="6BDF845B"/>
    <w:rsid w:val="6BE3CFB2"/>
    <w:rsid w:val="6BE628C3"/>
    <w:rsid w:val="6BF75ED2"/>
    <w:rsid w:val="6C08A840"/>
    <w:rsid w:val="6C09BA82"/>
    <w:rsid w:val="6C0CEA5E"/>
    <w:rsid w:val="6C0F047F"/>
    <w:rsid w:val="6C12DB50"/>
    <w:rsid w:val="6C1E7A2A"/>
    <w:rsid w:val="6C200005"/>
    <w:rsid w:val="6C20932C"/>
    <w:rsid w:val="6C2B82A7"/>
    <w:rsid w:val="6C2C8A41"/>
    <w:rsid w:val="6C34D69B"/>
    <w:rsid w:val="6C3A3BF0"/>
    <w:rsid w:val="6C3D2964"/>
    <w:rsid w:val="6C40D8B8"/>
    <w:rsid w:val="6C4A2C97"/>
    <w:rsid w:val="6C4E5C0F"/>
    <w:rsid w:val="6C599A8B"/>
    <w:rsid w:val="6C5A5CBB"/>
    <w:rsid w:val="6C5DE6D4"/>
    <w:rsid w:val="6C760FA6"/>
    <w:rsid w:val="6C779545"/>
    <w:rsid w:val="6C7D259B"/>
    <w:rsid w:val="6C843500"/>
    <w:rsid w:val="6C8F62E2"/>
    <w:rsid w:val="6CA1FD50"/>
    <w:rsid w:val="6CA4720B"/>
    <w:rsid w:val="6CB89626"/>
    <w:rsid w:val="6CBAD8D5"/>
    <w:rsid w:val="6CBB856F"/>
    <w:rsid w:val="6CBCCEEA"/>
    <w:rsid w:val="6CC53DFD"/>
    <w:rsid w:val="6CC56FBF"/>
    <w:rsid w:val="6CC76EA6"/>
    <w:rsid w:val="6CD6A18F"/>
    <w:rsid w:val="6CDD7754"/>
    <w:rsid w:val="6CDE2348"/>
    <w:rsid w:val="6CDF0497"/>
    <w:rsid w:val="6CEA99D3"/>
    <w:rsid w:val="6CF24BFF"/>
    <w:rsid w:val="6CF89E07"/>
    <w:rsid w:val="6CFB99D9"/>
    <w:rsid w:val="6CFCC7CF"/>
    <w:rsid w:val="6D0C2589"/>
    <w:rsid w:val="6D0EAC96"/>
    <w:rsid w:val="6D147874"/>
    <w:rsid w:val="6D151BBF"/>
    <w:rsid w:val="6D1F625A"/>
    <w:rsid w:val="6D22AC1A"/>
    <w:rsid w:val="6D263609"/>
    <w:rsid w:val="6D356A2E"/>
    <w:rsid w:val="6D3AD0AB"/>
    <w:rsid w:val="6D3C4957"/>
    <w:rsid w:val="6D46F845"/>
    <w:rsid w:val="6D475310"/>
    <w:rsid w:val="6D49DCA4"/>
    <w:rsid w:val="6D4BCCDB"/>
    <w:rsid w:val="6D4D189C"/>
    <w:rsid w:val="6D5B1937"/>
    <w:rsid w:val="6D5B19F8"/>
    <w:rsid w:val="6D5C9D0F"/>
    <w:rsid w:val="6D608928"/>
    <w:rsid w:val="6D70BF5C"/>
    <w:rsid w:val="6D7137BD"/>
    <w:rsid w:val="6D7FBC1A"/>
    <w:rsid w:val="6D830CC0"/>
    <w:rsid w:val="6D90C316"/>
    <w:rsid w:val="6D976E7C"/>
    <w:rsid w:val="6DA2E3F3"/>
    <w:rsid w:val="6DA3601D"/>
    <w:rsid w:val="6DAA1305"/>
    <w:rsid w:val="6DAD15B8"/>
    <w:rsid w:val="6DB5DDFC"/>
    <w:rsid w:val="6DBA4CA8"/>
    <w:rsid w:val="6DBBEAB8"/>
    <w:rsid w:val="6DC46A91"/>
    <w:rsid w:val="6DC6295D"/>
    <w:rsid w:val="6DC7B327"/>
    <w:rsid w:val="6DCE0AA1"/>
    <w:rsid w:val="6DCF5444"/>
    <w:rsid w:val="6DCF9794"/>
    <w:rsid w:val="6DD28B7A"/>
    <w:rsid w:val="6DDF2C19"/>
    <w:rsid w:val="6DE5A12C"/>
    <w:rsid w:val="6DEDA7EC"/>
    <w:rsid w:val="6DF45111"/>
    <w:rsid w:val="6DF7D880"/>
    <w:rsid w:val="6E020537"/>
    <w:rsid w:val="6E0D4571"/>
    <w:rsid w:val="6E157EFA"/>
    <w:rsid w:val="6E15847B"/>
    <w:rsid w:val="6E212D09"/>
    <w:rsid w:val="6E22CF76"/>
    <w:rsid w:val="6E294F9A"/>
    <w:rsid w:val="6E3C27FB"/>
    <w:rsid w:val="6E443C6A"/>
    <w:rsid w:val="6E4923CF"/>
    <w:rsid w:val="6E50DBA4"/>
    <w:rsid w:val="6E58BB96"/>
    <w:rsid w:val="6E5A9B03"/>
    <w:rsid w:val="6E5FCD66"/>
    <w:rsid w:val="6E607E66"/>
    <w:rsid w:val="6E60D005"/>
    <w:rsid w:val="6E6CA95C"/>
    <w:rsid w:val="6E817080"/>
    <w:rsid w:val="6E8EC10C"/>
    <w:rsid w:val="6E8FBC84"/>
    <w:rsid w:val="6E99286D"/>
    <w:rsid w:val="6E9AC476"/>
    <w:rsid w:val="6E9FC048"/>
    <w:rsid w:val="6EA12D3A"/>
    <w:rsid w:val="6EA4F2A5"/>
    <w:rsid w:val="6EAD487D"/>
    <w:rsid w:val="6EAD9D74"/>
    <w:rsid w:val="6EB151F5"/>
    <w:rsid w:val="6EB8A71C"/>
    <w:rsid w:val="6EBD9896"/>
    <w:rsid w:val="6EC3EFC3"/>
    <w:rsid w:val="6ECBA377"/>
    <w:rsid w:val="6ED6B57F"/>
    <w:rsid w:val="6ED90A00"/>
    <w:rsid w:val="6EDA5E1A"/>
    <w:rsid w:val="6EE1020E"/>
    <w:rsid w:val="6EE12290"/>
    <w:rsid w:val="6EE147F4"/>
    <w:rsid w:val="6EE96EE0"/>
    <w:rsid w:val="6EF27991"/>
    <w:rsid w:val="6EF708C1"/>
    <w:rsid w:val="6EFC60C0"/>
    <w:rsid w:val="6F003BDF"/>
    <w:rsid w:val="6F0500BC"/>
    <w:rsid w:val="6F166E71"/>
    <w:rsid w:val="6F1C6F57"/>
    <w:rsid w:val="6F1D7E66"/>
    <w:rsid w:val="6F1FC086"/>
    <w:rsid w:val="6F21EA8C"/>
    <w:rsid w:val="6F28BBD5"/>
    <w:rsid w:val="6F29E1A7"/>
    <w:rsid w:val="6F2C7F4E"/>
    <w:rsid w:val="6F319672"/>
    <w:rsid w:val="6F350D6C"/>
    <w:rsid w:val="6F3581C9"/>
    <w:rsid w:val="6F391658"/>
    <w:rsid w:val="6F451CBE"/>
    <w:rsid w:val="6F5D9CE5"/>
    <w:rsid w:val="6F6E13AE"/>
    <w:rsid w:val="6F6F4119"/>
    <w:rsid w:val="6F76D0BF"/>
    <w:rsid w:val="6F7802CE"/>
    <w:rsid w:val="6F7E55E7"/>
    <w:rsid w:val="6F837BFA"/>
    <w:rsid w:val="6F96F5E8"/>
    <w:rsid w:val="6F99601A"/>
    <w:rsid w:val="6F9B6340"/>
    <w:rsid w:val="6F9BCBA0"/>
    <w:rsid w:val="6F9C5FC2"/>
    <w:rsid w:val="6FA0830E"/>
    <w:rsid w:val="6FA9A55E"/>
    <w:rsid w:val="6FABB628"/>
    <w:rsid w:val="6FACB671"/>
    <w:rsid w:val="6FAEF3AC"/>
    <w:rsid w:val="6FB27F03"/>
    <w:rsid w:val="6FB50E99"/>
    <w:rsid w:val="6FBAFEB4"/>
    <w:rsid w:val="6FBCC59E"/>
    <w:rsid w:val="6FBE20B5"/>
    <w:rsid w:val="6FC61FE9"/>
    <w:rsid w:val="6FC637F0"/>
    <w:rsid w:val="6FC83E39"/>
    <w:rsid w:val="6FC96940"/>
    <w:rsid w:val="6FC9CFFB"/>
    <w:rsid w:val="6FD02E65"/>
    <w:rsid w:val="6FDAAFBB"/>
    <w:rsid w:val="6FE46E6C"/>
    <w:rsid w:val="6FED423B"/>
    <w:rsid w:val="6FF14D71"/>
    <w:rsid w:val="6FF38369"/>
    <w:rsid w:val="6FF4F7F0"/>
    <w:rsid w:val="6FF59702"/>
    <w:rsid w:val="6FF9BA06"/>
    <w:rsid w:val="6FFC0D69"/>
    <w:rsid w:val="6FFDD118"/>
    <w:rsid w:val="7001C624"/>
    <w:rsid w:val="7002CB82"/>
    <w:rsid w:val="7006A631"/>
    <w:rsid w:val="700F2885"/>
    <w:rsid w:val="7013DE56"/>
    <w:rsid w:val="7016BBA3"/>
    <w:rsid w:val="7020B368"/>
    <w:rsid w:val="702294D2"/>
    <w:rsid w:val="702A33C1"/>
    <w:rsid w:val="702A7295"/>
    <w:rsid w:val="702D3A95"/>
    <w:rsid w:val="7032DBC9"/>
    <w:rsid w:val="7033F440"/>
    <w:rsid w:val="7039DEB0"/>
    <w:rsid w:val="703D5E24"/>
    <w:rsid w:val="704046F5"/>
    <w:rsid w:val="70406399"/>
    <w:rsid w:val="7046E85E"/>
    <w:rsid w:val="704A1E96"/>
    <w:rsid w:val="705334F5"/>
    <w:rsid w:val="70564597"/>
    <w:rsid w:val="70598798"/>
    <w:rsid w:val="705B3399"/>
    <w:rsid w:val="705EA4AB"/>
    <w:rsid w:val="70625006"/>
    <w:rsid w:val="707BABFD"/>
    <w:rsid w:val="7085DFD6"/>
    <w:rsid w:val="70895D7C"/>
    <w:rsid w:val="708B9C8D"/>
    <w:rsid w:val="708D60FE"/>
    <w:rsid w:val="7091411B"/>
    <w:rsid w:val="709215FE"/>
    <w:rsid w:val="7096A5F9"/>
    <w:rsid w:val="70993A42"/>
    <w:rsid w:val="709DA146"/>
    <w:rsid w:val="70A3B004"/>
    <w:rsid w:val="70B4871E"/>
    <w:rsid w:val="70B4BD8C"/>
    <w:rsid w:val="70BFF027"/>
    <w:rsid w:val="70C4744D"/>
    <w:rsid w:val="70D1C917"/>
    <w:rsid w:val="70DC05AB"/>
    <w:rsid w:val="70EDDA58"/>
    <w:rsid w:val="70F4B879"/>
    <w:rsid w:val="71037810"/>
    <w:rsid w:val="710DB185"/>
    <w:rsid w:val="71284096"/>
    <w:rsid w:val="712855EA"/>
    <w:rsid w:val="7129C944"/>
    <w:rsid w:val="712D5F7B"/>
    <w:rsid w:val="712D6D2E"/>
    <w:rsid w:val="7134B250"/>
    <w:rsid w:val="7136A3EE"/>
    <w:rsid w:val="7137AFF4"/>
    <w:rsid w:val="7138A58A"/>
    <w:rsid w:val="7138FDE9"/>
    <w:rsid w:val="713A7063"/>
    <w:rsid w:val="713B81E9"/>
    <w:rsid w:val="713FA021"/>
    <w:rsid w:val="7144765C"/>
    <w:rsid w:val="714A89FD"/>
    <w:rsid w:val="7150B0EE"/>
    <w:rsid w:val="715EA298"/>
    <w:rsid w:val="7165C22A"/>
    <w:rsid w:val="7169820C"/>
    <w:rsid w:val="7176C66A"/>
    <w:rsid w:val="717F5115"/>
    <w:rsid w:val="718DA745"/>
    <w:rsid w:val="718EBCB6"/>
    <w:rsid w:val="718EEF63"/>
    <w:rsid w:val="719B9EF2"/>
    <w:rsid w:val="719CD672"/>
    <w:rsid w:val="71A04BDE"/>
    <w:rsid w:val="71B905E4"/>
    <w:rsid w:val="71BD841E"/>
    <w:rsid w:val="71C4ED30"/>
    <w:rsid w:val="71C8B9A1"/>
    <w:rsid w:val="71CE056A"/>
    <w:rsid w:val="71D36893"/>
    <w:rsid w:val="71D68410"/>
    <w:rsid w:val="71EBBFE9"/>
    <w:rsid w:val="71EC0ACC"/>
    <w:rsid w:val="71EEC4B8"/>
    <w:rsid w:val="71F7BF26"/>
    <w:rsid w:val="71FA9119"/>
    <w:rsid w:val="71FB2F34"/>
    <w:rsid w:val="72151585"/>
    <w:rsid w:val="7215570D"/>
    <w:rsid w:val="721F6145"/>
    <w:rsid w:val="722F27AF"/>
    <w:rsid w:val="72311580"/>
    <w:rsid w:val="7234F5FB"/>
    <w:rsid w:val="723AFDE7"/>
    <w:rsid w:val="723C5AA0"/>
    <w:rsid w:val="7240580C"/>
    <w:rsid w:val="72470766"/>
    <w:rsid w:val="724C9A1C"/>
    <w:rsid w:val="7256FA26"/>
    <w:rsid w:val="72579C8D"/>
    <w:rsid w:val="72596085"/>
    <w:rsid w:val="725F1ABF"/>
    <w:rsid w:val="725F93A1"/>
    <w:rsid w:val="7262339E"/>
    <w:rsid w:val="72669FE4"/>
    <w:rsid w:val="72670EEE"/>
    <w:rsid w:val="7270AC71"/>
    <w:rsid w:val="727AF338"/>
    <w:rsid w:val="727B8883"/>
    <w:rsid w:val="72826ECF"/>
    <w:rsid w:val="7283F807"/>
    <w:rsid w:val="728C44BA"/>
    <w:rsid w:val="7290AA67"/>
    <w:rsid w:val="7299E475"/>
    <w:rsid w:val="72A2EEDB"/>
    <w:rsid w:val="72A7943C"/>
    <w:rsid w:val="72AD8D0C"/>
    <w:rsid w:val="72B01824"/>
    <w:rsid w:val="72B9B7B4"/>
    <w:rsid w:val="72C13BD3"/>
    <w:rsid w:val="72C16C3A"/>
    <w:rsid w:val="72C761D1"/>
    <w:rsid w:val="72CA790B"/>
    <w:rsid w:val="72CD92C0"/>
    <w:rsid w:val="72DDC7DA"/>
    <w:rsid w:val="72E71A81"/>
    <w:rsid w:val="72EFB591"/>
    <w:rsid w:val="72F1F480"/>
    <w:rsid w:val="72F5E4FC"/>
    <w:rsid w:val="72F6739C"/>
    <w:rsid w:val="72FBDC3E"/>
    <w:rsid w:val="7301FC05"/>
    <w:rsid w:val="73026DB7"/>
    <w:rsid w:val="7306E26C"/>
    <w:rsid w:val="7308BEA5"/>
    <w:rsid w:val="730C1F5C"/>
    <w:rsid w:val="7311D38F"/>
    <w:rsid w:val="7323732B"/>
    <w:rsid w:val="73252020"/>
    <w:rsid w:val="73253117"/>
    <w:rsid w:val="73314B0B"/>
    <w:rsid w:val="73371B0E"/>
    <w:rsid w:val="73435F17"/>
    <w:rsid w:val="7348C407"/>
    <w:rsid w:val="734B3A0C"/>
    <w:rsid w:val="7355C750"/>
    <w:rsid w:val="735D064B"/>
    <w:rsid w:val="7360E8C2"/>
    <w:rsid w:val="7366AC0F"/>
    <w:rsid w:val="736C48CC"/>
    <w:rsid w:val="736F9075"/>
    <w:rsid w:val="7370A40F"/>
    <w:rsid w:val="737C5AA6"/>
    <w:rsid w:val="7381C3A6"/>
    <w:rsid w:val="73823E05"/>
    <w:rsid w:val="738934DF"/>
    <w:rsid w:val="738A27C9"/>
    <w:rsid w:val="738C1D75"/>
    <w:rsid w:val="738DF61B"/>
    <w:rsid w:val="73942D0A"/>
    <w:rsid w:val="7394F706"/>
    <w:rsid w:val="7399C1CB"/>
    <w:rsid w:val="739F6531"/>
    <w:rsid w:val="739F76A2"/>
    <w:rsid w:val="73A12B32"/>
    <w:rsid w:val="73A2206A"/>
    <w:rsid w:val="73AA0E68"/>
    <w:rsid w:val="73B8893F"/>
    <w:rsid w:val="73BF7B4F"/>
    <w:rsid w:val="73C9F868"/>
    <w:rsid w:val="73CA47A8"/>
    <w:rsid w:val="73D26A6D"/>
    <w:rsid w:val="73D34848"/>
    <w:rsid w:val="73D9D5B5"/>
    <w:rsid w:val="73DCD977"/>
    <w:rsid w:val="73EAC5A4"/>
    <w:rsid w:val="73F28AB0"/>
    <w:rsid w:val="73FD3840"/>
    <w:rsid w:val="740CFF2D"/>
    <w:rsid w:val="74108655"/>
    <w:rsid w:val="741B8328"/>
    <w:rsid w:val="741B9928"/>
    <w:rsid w:val="742250E9"/>
    <w:rsid w:val="742418D2"/>
    <w:rsid w:val="7425033A"/>
    <w:rsid w:val="7426390B"/>
    <w:rsid w:val="742668CA"/>
    <w:rsid w:val="742C15DD"/>
    <w:rsid w:val="74320C6E"/>
    <w:rsid w:val="74390A79"/>
    <w:rsid w:val="7440C9AE"/>
    <w:rsid w:val="744535BF"/>
    <w:rsid w:val="74557480"/>
    <w:rsid w:val="74584D30"/>
    <w:rsid w:val="7459FE25"/>
    <w:rsid w:val="74691879"/>
    <w:rsid w:val="74725B19"/>
    <w:rsid w:val="747AA005"/>
    <w:rsid w:val="747D84D4"/>
    <w:rsid w:val="74898ACE"/>
    <w:rsid w:val="7492ED4A"/>
    <w:rsid w:val="74948E1D"/>
    <w:rsid w:val="749761DE"/>
    <w:rsid w:val="74989175"/>
    <w:rsid w:val="74999B59"/>
    <w:rsid w:val="74A6A5BE"/>
    <w:rsid w:val="74BFC64A"/>
    <w:rsid w:val="74C19D1D"/>
    <w:rsid w:val="74C3485F"/>
    <w:rsid w:val="74CC4A15"/>
    <w:rsid w:val="74CE74C9"/>
    <w:rsid w:val="74CFB2C7"/>
    <w:rsid w:val="74D3F75D"/>
    <w:rsid w:val="74D8A895"/>
    <w:rsid w:val="74E20819"/>
    <w:rsid w:val="74E8A982"/>
    <w:rsid w:val="74F33B43"/>
    <w:rsid w:val="75020D69"/>
    <w:rsid w:val="7510E2DA"/>
    <w:rsid w:val="751268E4"/>
    <w:rsid w:val="751A9DBE"/>
    <w:rsid w:val="751EF2A5"/>
    <w:rsid w:val="75270154"/>
    <w:rsid w:val="752C4406"/>
    <w:rsid w:val="7530B4E0"/>
    <w:rsid w:val="7530FFD8"/>
    <w:rsid w:val="753E76EF"/>
    <w:rsid w:val="7548D473"/>
    <w:rsid w:val="754A7709"/>
    <w:rsid w:val="7555E61C"/>
    <w:rsid w:val="755A25B2"/>
    <w:rsid w:val="756D72B2"/>
    <w:rsid w:val="757091E8"/>
    <w:rsid w:val="757222C0"/>
    <w:rsid w:val="75730A90"/>
    <w:rsid w:val="75755AC6"/>
    <w:rsid w:val="757A25B1"/>
    <w:rsid w:val="757EADE4"/>
    <w:rsid w:val="7583B924"/>
    <w:rsid w:val="759E2C2F"/>
    <w:rsid w:val="75A897FD"/>
    <w:rsid w:val="75B0E407"/>
    <w:rsid w:val="75B379CD"/>
    <w:rsid w:val="75B685A3"/>
    <w:rsid w:val="75B6B66D"/>
    <w:rsid w:val="75B94FBB"/>
    <w:rsid w:val="75BC7839"/>
    <w:rsid w:val="75BFDAED"/>
    <w:rsid w:val="75C1839C"/>
    <w:rsid w:val="75C24734"/>
    <w:rsid w:val="75C3D856"/>
    <w:rsid w:val="75C6F385"/>
    <w:rsid w:val="75CC2284"/>
    <w:rsid w:val="75D202A4"/>
    <w:rsid w:val="75D57E48"/>
    <w:rsid w:val="75D66205"/>
    <w:rsid w:val="75D864C5"/>
    <w:rsid w:val="75DAE0A4"/>
    <w:rsid w:val="75DC3050"/>
    <w:rsid w:val="75DE4E06"/>
    <w:rsid w:val="75DFF3E1"/>
    <w:rsid w:val="75E73E39"/>
    <w:rsid w:val="75F38A72"/>
    <w:rsid w:val="75F5ABD8"/>
    <w:rsid w:val="75FAF60D"/>
    <w:rsid w:val="75FC394C"/>
    <w:rsid w:val="7600CF14"/>
    <w:rsid w:val="7601412E"/>
    <w:rsid w:val="76023F20"/>
    <w:rsid w:val="7603A34F"/>
    <w:rsid w:val="76062E1B"/>
    <w:rsid w:val="7607D018"/>
    <w:rsid w:val="760CC274"/>
    <w:rsid w:val="76111A4D"/>
    <w:rsid w:val="7612192B"/>
    <w:rsid w:val="7612D1E3"/>
    <w:rsid w:val="761B714E"/>
    <w:rsid w:val="761CD6FF"/>
    <w:rsid w:val="761DC2C3"/>
    <w:rsid w:val="761DDF7D"/>
    <w:rsid w:val="76222EF4"/>
    <w:rsid w:val="7623FE65"/>
    <w:rsid w:val="762D7F9D"/>
    <w:rsid w:val="76309E0B"/>
    <w:rsid w:val="76334022"/>
    <w:rsid w:val="763C8408"/>
    <w:rsid w:val="763DF31C"/>
    <w:rsid w:val="764601C5"/>
    <w:rsid w:val="764DE303"/>
    <w:rsid w:val="7651EC84"/>
    <w:rsid w:val="76534779"/>
    <w:rsid w:val="76550DC5"/>
    <w:rsid w:val="7658D1E1"/>
    <w:rsid w:val="7664AAAB"/>
    <w:rsid w:val="7669D06C"/>
    <w:rsid w:val="7674A02E"/>
    <w:rsid w:val="7676F7EC"/>
    <w:rsid w:val="76775370"/>
    <w:rsid w:val="7678FFDB"/>
    <w:rsid w:val="767A3BFA"/>
    <w:rsid w:val="767CAC59"/>
    <w:rsid w:val="76834FED"/>
    <w:rsid w:val="76842135"/>
    <w:rsid w:val="76857D24"/>
    <w:rsid w:val="769455DA"/>
    <w:rsid w:val="76947CED"/>
    <w:rsid w:val="769D8C3F"/>
    <w:rsid w:val="769EA335"/>
    <w:rsid w:val="76B0AD02"/>
    <w:rsid w:val="76C1817A"/>
    <w:rsid w:val="76CCA12C"/>
    <w:rsid w:val="76CD6594"/>
    <w:rsid w:val="76CF4FA1"/>
    <w:rsid w:val="76D98D09"/>
    <w:rsid w:val="76E6E1D6"/>
    <w:rsid w:val="76E9D92E"/>
    <w:rsid w:val="76F0F371"/>
    <w:rsid w:val="76F403ED"/>
    <w:rsid w:val="76F768AB"/>
    <w:rsid w:val="7706F992"/>
    <w:rsid w:val="7708D315"/>
    <w:rsid w:val="771124B6"/>
    <w:rsid w:val="7718F778"/>
    <w:rsid w:val="771FAC7F"/>
    <w:rsid w:val="77362718"/>
    <w:rsid w:val="773953C0"/>
    <w:rsid w:val="773C2804"/>
    <w:rsid w:val="773D2E8C"/>
    <w:rsid w:val="773F6144"/>
    <w:rsid w:val="774570B1"/>
    <w:rsid w:val="774CF862"/>
    <w:rsid w:val="7754091E"/>
    <w:rsid w:val="776568F9"/>
    <w:rsid w:val="776B4685"/>
    <w:rsid w:val="776D1479"/>
    <w:rsid w:val="776E9807"/>
    <w:rsid w:val="776F34E0"/>
    <w:rsid w:val="776FC588"/>
    <w:rsid w:val="7773A38C"/>
    <w:rsid w:val="777AC229"/>
    <w:rsid w:val="778B3C2F"/>
    <w:rsid w:val="778D12D2"/>
    <w:rsid w:val="778D1909"/>
    <w:rsid w:val="778D50C1"/>
    <w:rsid w:val="77908396"/>
    <w:rsid w:val="77912DDB"/>
    <w:rsid w:val="7791A00F"/>
    <w:rsid w:val="77A1216B"/>
    <w:rsid w:val="77A50C6E"/>
    <w:rsid w:val="77AFA5E0"/>
    <w:rsid w:val="77B162FF"/>
    <w:rsid w:val="77B27DE6"/>
    <w:rsid w:val="77B9A886"/>
    <w:rsid w:val="77BC80FB"/>
    <w:rsid w:val="77C60068"/>
    <w:rsid w:val="77C64BBD"/>
    <w:rsid w:val="77CAA81E"/>
    <w:rsid w:val="77CF7341"/>
    <w:rsid w:val="77D0AE05"/>
    <w:rsid w:val="77D901A8"/>
    <w:rsid w:val="77DE9E2B"/>
    <w:rsid w:val="77E37A53"/>
    <w:rsid w:val="77E8189C"/>
    <w:rsid w:val="77EF070F"/>
    <w:rsid w:val="77F15717"/>
    <w:rsid w:val="77F3BC59"/>
    <w:rsid w:val="77F5F211"/>
    <w:rsid w:val="77F7CB45"/>
    <w:rsid w:val="77F84E83"/>
    <w:rsid w:val="77FA6563"/>
    <w:rsid w:val="7803BA35"/>
    <w:rsid w:val="780B2C98"/>
    <w:rsid w:val="7810FF5F"/>
    <w:rsid w:val="7819434F"/>
    <w:rsid w:val="78198BEF"/>
    <w:rsid w:val="781B44F4"/>
    <w:rsid w:val="781FA1AF"/>
    <w:rsid w:val="78232963"/>
    <w:rsid w:val="78313B14"/>
    <w:rsid w:val="783612D6"/>
    <w:rsid w:val="78387DBD"/>
    <w:rsid w:val="7841DC07"/>
    <w:rsid w:val="7842A664"/>
    <w:rsid w:val="7846B9E2"/>
    <w:rsid w:val="78475C52"/>
    <w:rsid w:val="784AE30F"/>
    <w:rsid w:val="784C37EB"/>
    <w:rsid w:val="7856B8D2"/>
    <w:rsid w:val="7859D84D"/>
    <w:rsid w:val="786E9B76"/>
    <w:rsid w:val="786F2FE7"/>
    <w:rsid w:val="7870125E"/>
    <w:rsid w:val="78816830"/>
    <w:rsid w:val="78875969"/>
    <w:rsid w:val="7891C87F"/>
    <w:rsid w:val="78954B92"/>
    <w:rsid w:val="789E6D52"/>
    <w:rsid w:val="78A2B1B8"/>
    <w:rsid w:val="78A65324"/>
    <w:rsid w:val="78AA74B8"/>
    <w:rsid w:val="78B2CDB8"/>
    <w:rsid w:val="78B51319"/>
    <w:rsid w:val="78BC3133"/>
    <w:rsid w:val="78C0F8C1"/>
    <w:rsid w:val="78C58C1B"/>
    <w:rsid w:val="78D0C4E5"/>
    <w:rsid w:val="78D587F7"/>
    <w:rsid w:val="78DBA839"/>
    <w:rsid w:val="78E02C04"/>
    <w:rsid w:val="78E194B1"/>
    <w:rsid w:val="78E40EAB"/>
    <w:rsid w:val="78EC9877"/>
    <w:rsid w:val="78ED1675"/>
    <w:rsid w:val="78F45CD6"/>
    <w:rsid w:val="78F7ECC6"/>
    <w:rsid w:val="79015B59"/>
    <w:rsid w:val="790223A7"/>
    <w:rsid w:val="79028028"/>
    <w:rsid w:val="79194C12"/>
    <w:rsid w:val="79196A05"/>
    <w:rsid w:val="791B3469"/>
    <w:rsid w:val="7920C051"/>
    <w:rsid w:val="79287FED"/>
    <w:rsid w:val="792B095D"/>
    <w:rsid w:val="79308BF8"/>
    <w:rsid w:val="79326B96"/>
    <w:rsid w:val="7947ADED"/>
    <w:rsid w:val="795ADD44"/>
    <w:rsid w:val="795F5E03"/>
    <w:rsid w:val="79657614"/>
    <w:rsid w:val="796B2390"/>
    <w:rsid w:val="79796E4A"/>
    <w:rsid w:val="79797D22"/>
    <w:rsid w:val="797B6306"/>
    <w:rsid w:val="797BA348"/>
    <w:rsid w:val="798A28F0"/>
    <w:rsid w:val="79966BCE"/>
    <w:rsid w:val="799B0F28"/>
    <w:rsid w:val="799B78FB"/>
    <w:rsid w:val="799C0F4C"/>
    <w:rsid w:val="799DB85A"/>
    <w:rsid w:val="79A099D7"/>
    <w:rsid w:val="79A2676B"/>
    <w:rsid w:val="79A79CB4"/>
    <w:rsid w:val="79BA8568"/>
    <w:rsid w:val="79C09793"/>
    <w:rsid w:val="79C8692B"/>
    <w:rsid w:val="79C8DE37"/>
    <w:rsid w:val="79D2FF92"/>
    <w:rsid w:val="79D3FEDB"/>
    <w:rsid w:val="79D8A1B2"/>
    <w:rsid w:val="79DCCACA"/>
    <w:rsid w:val="79F2B58B"/>
    <w:rsid w:val="79F312D1"/>
    <w:rsid w:val="79F57802"/>
    <w:rsid w:val="79FDE06C"/>
    <w:rsid w:val="7A020CDF"/>
    <w:rsid w:val="7A0BDA47"/>
    <w:rsid w:val="7A0E6602"/>
    <w:rsid w:val="7A10E37E"/>
    <w:rsid w:val="7A118712"/>
    <w:rsid w:val="7A1502B5"/>
    <w:rsid w:val="7A188B59"/>
    <w:rsid w:val="7A254069"/>
    <w:rsid w:val="7A268170"/>
    <w:rsid w:val="7A289F81"/>
    <w:rsid w:val="7A2E7896"/>
    <w:rsid w:val="7A30CBA6"/>
    <w:rsid w:val="7A406DC6"/>
    <w:rsid w:val="7A40788D"/>
    <w:rsid w:val="7A44F4A3"/>
    <w:rsid w:val="7A46620C"/>
    <w:rsid w:val="7A4B3D08"/>
    <w:rsid w:val="7A53CF00"/>
    <w:rsid w:val="7A557691"/>
    <w:rsid w:val="7A5FCE3B"/>
    <w:rsid w:val="7A6B67B6"/>
    <w:rsid w:val="7A71FA5A"/>
    <w:rsid w:val="7A74930B"/>
    <w:rsid w:val="7A7F32B5"/>
    <w:rsid w:val="7A7F366E"/>
    <w:rsid w:val="7A805B24"/>
    <w:rsid w:val="7A860A22"/>
    <w:rsid w:val="7A8CF623"/>
    <w:rsid w:val="7A8F2A29"/>
    <w:rsid w:val="7A8FBF22"/>
    <w:rsid w:val="7A941A3D"/>
    <w:rsid w:val="7A95508E"/>
    <w:rsid w:val="7A9BBBFF"/>
    <w:rsid w:val="7A9C82C2"/>
    <w:rsid w:val="7AA081EB"/>
    <w:rsid w:val="7AA08894"/>
    <w:rsid w:val="7AA462FE"/>
    <w:rsid w:val="7AAA6E83"/>
    <w:rsid w:val="7AC13F46"/>
    <w:rsid w:val="7AC75F06"/>
    <w:rsid w:val="7AD2DC70"/>
    <w:rsid w:val="7AD4C1C6"/>
    <w:rsid w:val="7AD88323"/>
    <w:rsid w:val="7AD97FA6"/>
    <w:rsid w:val="7ADA6CD9"/>
    <w:rsid w:val="7ADD93BF"/>
    <w:rsid w:val="7AE38B39"/>
    <w:rsid w:val="7AE3F8AE"/>
    <w:rsid w:val="7AF10903"/>
    <w:rsid w:val="7AF491CF"/>
    <w:rsid w:val="7AF636E5"/>
    <w:rsid w:val="7B01DE0B"/>
    <w:rsid w:val="7B0FCC7B"/>
    <w:rsid w:val="7B1048C5"/>
    <w:rsid w:val="7B120F9C"/>
    <w:rsid w:val="7B21A2F0"/>
    <w:rsid w:val="7B231A8E"/>
    <w:rsid w:val="7B2F71B5"/>
    <w:rsid w:val="7B309399"/>
    <w:rsid w:val="7B325F26"/>
    <w:rsid w:val="7B3FE985"/>
    <w:rsid w:val="7B40E59F"/>
    <w:rsid w:val="7B5362FE"/>
    <w:rsid w:val="7B5F5A33"/>
    <w:rsid w:val="7B5FA006"/>
    <w:rsid w:val="7B5FA76D"/>
    <w:rsid w:val="7B77D70D"/>
    <w:rsid w:val="7B87AF89"/>
    <w:rsid w:val="7B8805E2"/>
    <w:rsid w:val="7B887803"/>
    <w:rsid w:val="7B8B671A"/>
    <w:rsid w:val="7B934F55"/>
    <w:rsid w:val="7B9ED718"/>
    <w:rsid w:val="7BB114B2"/>
    <w:rsid w:val="7BB9E8BA"/>
    <w:rsid w:val="7BC0F691"/>
    <w:rsid w:val="7BD1AE13"/>
    <w:rsid w:val="7BD6C6EC"/>
    <w:rsid w:val="7BDCFA20"/>
    <w:rsid w:val="7BE0B111"/>
    <w:rsid w:val="7BE17D78"/>
    <w:rsid w:val="7BE54BE4"/>
    <w:rsid w:val="7BEA5B01"/>
    <w:rsid w:val="7BF542E1"/>
    <w:rsid w:val="7BF7901A"/>
    <w:rsid w:val="7C059DFD"/>
    <w:rsid w:val="7C0CD468"/>
    <w:rsid w:val="7C1345CD"/>
    <w:rsid w:val="7C22C33F"/>
    <w:rsid w:val="7C24268D"/>
    <w:rsid w:val="7C24E5F1"/>
    <w:rsid w:val="7C257AF7"/>
    <w:rsid w:val="7C32C033"/>
    <w:rsid w:val="7C3430E1"/>
    <w:rsid w:val="7C376BA9"/>
    <w:rsid w:val="7C3A2AB9"/>
    <w:rsid w:val="7C3C3990"/>
    <w:rsid w:val="7C4142DD"/>
    <w:rsid w:val="7C4C902B"/>
    <w:rsid w:val="7C4EEFE3"/>
    <w:rsid w:val="7C551468"/>
    <w:rsid w:val="7C5C8BA4"/>
    <w:rsid w:val="7C5D8C3E"/>
    <w:rsid w:val="7C686927"/>
    <w:rsid w:val="7C7767BD"/>
    <w:rsid w:val="7C7877FC"/>
    <w:rsid w:val="7C796042"/>
    <w:rsid w:val="7C7BCF31"/>
    <w:rsid w:val="7C80FDB0"/>
    <w:rsid w:val="7C86568A"/>
    <w:rsid w:val="7C8CECFD"/>
    <w:rsid w:val="7C9EC555"/>
    <w:rsid w:val="7CA3DB49"/>
    <w:rsid w:val="7CA6ABCC"/>
    <w:rsid w:val="7CBFBEB4"/>
    <w:rsid w:val="7CC72762"/>
    <w:rsid w:val="7CC818A3"/>
    <w:rsid w:val="7CC93C32"/>
    <w:rsid w:val="7CD163C9"/>
    <w:rsid w:val="7CD1C8CE"/>
    <w:rsid w:val="7CD4A4B5"/>
    <w:rsid w:val="7CE598EF"/>
    <w:rsid w:val="7CF5FDBC"/>
    <w:rsid w:val="7CF6355A"/>
    <w:rsid w:val="7CFB2E3C"/>
    <w:rsid w:val="7D0080C8"/>
    <w:rsid w:val="7D089985"/>
    <w:rsid w:val="7D0B1B8D"/>
    <w:rsid w:val="7D20423F"/>
    <w:rsid w:val="7D2A311B"/>
    <w:rsid w:val="7D2D4AD2"/>
    <w:rsid w:val="7D2FA5EC"/>
    <w:rsid w:val="7D3001A0"/>
    <w:rsid w:val="7D38EE36"/>
    <w:rsid w:val="7D3FA7CB"/>
    <w:rsid w:val="7D4919D2"/>
    <w:rsid w:val="7D505C76"/>
    <w:rsid w:val="7D5C188B"/>
    <w:rsid w:val="7D683EC5"/>
    <w:rsid w:val="7D684F75"/>
    <w:rsid w:val="7D6BDDC3"/>
    <w:rsid w:val="7D72A18B"/>
    <w:rsid w:val="7D761FF0"/>
    <w:rsid w:val="7D77DD53"/>
    <w:rsid w:val="7D7D559B"/>
    <w:rsid w:val="7D7DAF56"/>
    <w:rsid w:val="7D80878F"/>
    <w:rsid w:val="7D8373A7"/>
    <w:rsid w:val="7D848204"/>
    <w:rsid w:val="7D8D0010"/>
    <w:rsid w:val="7D8D76CC"/>
    <w:rsid w:val="7D8FE2F2"/>
    <w:rsid w:val="7D98C378"/>
    <w:rsid w:val="7D9CB5CF"/>
    <w:rsid w:val="7DA18E6E"/>
    <w:rsid w:val="7DA2ED50"/>
    <w:rsid w:val="7DA3818D"/>
    <w:rsid w:val="7DA5E54C"/>
    <w:rsid w:val="7DA688D7"/>
    <w:rsid w:val="7DAB5B8B"/>
    <w:rsid w:val="7DB255D0"/>
    <w:rsid w:val="7DB843AD"/>
    <w:rsid w:val="7DBCDDF1"/>
    <w:rsid w:val="7DC55E19"/>
    <w:rsid w:val="7DC74136"/>
    <w:rsid w:val="7DC92DB2"/>
    <w:rsid w:val="7DC990E1"/>
    <w:rsid w:val="7DD5423A"/>
    <w:rsid w:val="7DD9716C"/>
    <w:rsid w:val="7DE2510D"/>
    <w:rsid w:val="7DED9B89"/>
    <w:rsid w:val="7DF3612B"/>
    <w:rsid w:val="7DF5B439"/>
    <w:rsid w:val="7DFFC711"/>
    <w:rsid w:val="7E0D4CF9"/>
    <w:rsid w:val="7E0D96D4"/>
    <w:rsid w:val="7E0F7483"/>
    <w:rsid w:val="7E144089"/>
    <w:rsid w:val="7E175BC9"/>
    <w:rsid w:val="7E191775"/>
    <w:rsid w:val="7E1D14FF"/>
    <w:rsid w:val="7E1DF417"/>
    <w:rsid w:val="7E1E69B4"/>
    <w:rsid w:val="7E2EFF8B"/>
    <w:rsid w:val="7E300925"/>
    <w:rsid w:val="7E30962B"/>
    <w:rsid w:val="7E313939"/>
    <w:rsid w:val="7E4026F3"/>
    <w:rsid w:val="7E4A6C35"/>
    <w:rsid w:val="7E58B5AC"/>
    <w:rsid w:val="7E5CC1D1"/>
    <w:rsid w:val="7E64C32F"/>
    <w:rsid w:val="7E66258C"/>
    <w:rsid w:val="7E6F6CBF"/>
    <w:rsid w:val="7E8584F3"/>
    <w:rsid w:val="7E8773DC"/>
    <w:rsid w:val="7E8D6FA2"/>
    <w:rsid w:val="7E901342"/>
    <w:rsid w:val="7E940167"/>
    <w:rsid w:val="7EA6906B"/>
    <w:rsid w:val="7EAD44FC"/>
    <w:rsid w:val="7EBDEA57"/>
    <w:rsid w:val="7EBFB87B"/>
    <w:rsid w:val="7EC17B02"/>
    <w:rsid w:val="7EC4F724"/>
    <w:rsid w:val="7ECBE953"/>
    <w:rsid w:val="7ECD2BED"/>
    <w:rsid w:val="7ED11E93"/>
    <w:rsid w:val="7ED83A63"/>
    <w:rsid w:val="7EF44377"/>
    <w:rsid w:val="7EF8BC04"/>
    <w:rsid w:val="7EF9D0E1"/>
    <w:rsid w:val="7EFB7C74"/>
    <w:rsid w:val="7EFC3072"/>
    <w:rsid w:val="7F038818"/>
    <w:rsid w:val="7F0F5CD8"/>
    <w:rsid w:val="7F120E5E"/>
    <w:rsid w:val="7F14430D"/>
    <w:rsid w:val="7F198A19"/>
    <w:rsid w:val="7F22B3AA"/>
    <w:rsid w:val="7F2945A3"/>
    <w:rsid w:val="7F345DC9"/>
    <w:rsid w:val="7F3838D0"/>
    <w:rsid w:val="7F3BC10F"/>
    <w:rsid w:val="7F480E2F"/>
    <w:rsid w:val="7F542F60"/>
    <w:rsid w:val="7F596153"/>
    <w:rsid w:val="7F62A590"/>
    <w:rsid w:val="7F636DCB"/>
    <w:rsid w:val="7F6C5E11"/>
    <w:rsid w:val="7F6D11B6"/>
    <w:rsid w:val="7F83F03C"/>
    <w:rsid w:val="7F856BF7"/>
    <w:rsid w:val="7FA13767"/>
    <w:rsid w:val="7FA4F1A5"/>
    <w:rsid w:val="7FAEF6E1"/>
    <w:rsid w:val="7FBBBA69"/>
    <w:rsid w:val="7FC7B082"/>
    <w:rsid w:val="7FC89EE5"/>
    <w:rsid w:val="7FCC18B6"/>
    <w:rsid w:val="7FCF9DFA"/>
    <w:rsid w:val="7FD2982F"/>
    <w:rsid w:val="7FD36A67"/>
    <w:rsid w:val="7FD37CCD"/>
    <w:rsid w:val="7FDB54B0"/>
    <w:rsid w:val="7FDBC4FA"/>
    <w:rsid w:val="7FDD0C5A"/>
    <w:rsid w:val="7FF0FCAB"/>
    <w:rsid w:val="7FF18730"/>
    <w:rsid w:val="7FF23FEC"/>
    <w:rsid w:val="7FFBAD6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0E3FD7FD-866D-4C79-B9D5-1D6A9E2F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75"/>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3">
    <w:name w:val="heading 3"/>
    <w:aliases w:val=" Car"/>
    <w:basedOn w:val="Normal"/>
    <w:next w:val="Normal"/>
    <w:link w:val="Ttulo3Car"/>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4F532081"/>
    <w:rPr>
      <w:rFonts w:ascii="Cambria" w:eastAsia="Times New Roman" w:hAnsi="Cambria" w:cs="Times New Roman"/>
      <w:b/>
      <w:bCs/>
      <w:sz w:val="32"/>
      <w:szCs w:val="32"/>
    </w:rPr>
  </w:style>
  <w:style w:type="character" w:customStyle="1" w:styleId="Ttulo3Car">
    <w:name w:val="Título 3 Car"/>
    <w:aliases w:val=" Car Car"/>
    <w:link w:val="Ttulo3"/>
    <w:uiPriority w:val="1"/>
    <w:rsid w:val="4F532081"/>
    <w:rPr>
      <w:rFonts w:ascii="Arial" w:eastAsia="Batang" w:hAnsi="Arial" w:cs="Times New Roman"/>
      <w:b/>
      <w:bCs/>
      <w:sz w:val="28"/>
      <w:szCs w:val="28"/>
      <w:lang w:val="es-ES" w:eastAsia="es-ES"/>
    </w:rPr>
  </w:style>
  <w:style w:type="character" w:customStyle="1" w:styleId="Ttulo5Car">
    <w:name w:val="Título 5 Car"/>
    <w:link w:val="Ttulo5"/>
    <w:uiPriority w:val="9"/>
    <w:semiHidden/>
    <w:rsid w:val="4F532081"/>
    <w:rPr>
      <w:rFonts w:ascii="Cambria" w:eastAsia="Times New Roman" w:hAnsi="Cambria" w:cs="Times New Roman"/>
      <w:color w:val="365F91"/>
    </w:rPr>
  </w:style>
  <w:style w:type="paragraph" w:styleId="Encabezado">
    <w:name w:val="header"/>
    <w:aliases w:val=" Car Car Car Car2 Car Ca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aliases w:val=" Car Car Car Car2 Car Car Car"/>
    <w:link w:val="Encabezado"/>
    <w:uiPriority w:val="99"/>
    <w:rsid w:val="4F532081"/>
    <w:rPr>
      <w:rFonts w:ascii="Calibri" w:eastAsia="Times New Roman" w:hAnsi="Calibri" w:cs="Times New Roman"/>
    </w:rPr>
  </w:style>
  <w:style w:type="paragraph" w:styleId="Piedepgina">
    <w:name w:val="footer"/>
    <w:basedOn w:val="Normal"/>
    <w:link w:val="PiedepginaCar"/>
    <w:uiPriority w:val="99"/>
    <w:rsid w:val="00D67CDD"/>
    <w:pPr>
      <w:tabs>
        <w:tab w:val="center" w:pos="4252"/>
        <w:tab w:val="right" w:pos="8504"/>
      </w:tabs>
      <w:spacing w:after="0" w:line="240" w:lineRule="auto"/>
    </w:pPr>
  </w:style>
  <w:style w:type="character" w:customStyle="1" w:styleId="PiedepginaCar">
    <w:name w:val="Pie de página Car"/>
    <w:link w:val="Piedepgina"/>
    <w:uiPriority w:val="99"/>
    <w:rsid w:val="4F532081"/>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link w:val="Sangradetextonormal"/>
    <w:uiPriority w:val="1"/>
    <w:rsid w:val="4F532081"/>
    <w:rPr>
      <w:rFonts w:ascii="Arial" w:eastAsia="Calibri" w:hAnsi="Arial" w:cs="Tahoma"/>
      <w:sz w:val="32"/>
      <w:szCs w:val="32"/>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Ref5"/>
    <w:link w:val="4GChar"/>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uiPriority w:val="1"/>
    <w:rsid w:val="4F532081"/>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link w:val="Textoindependiente"/>
    <w:uiPriority w:val="99"/>
    <w:rsid w:val="4F532081"/>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uiPriority w:val="1"/>
    <w:unhideWhenUsed/>
    <w:rsid w:val="4F532081"/>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uiPriority w:val="99"/>
    <w:rsid w:val="4F532081"/>
    <w:rPr>
      <w:rFonts w:ascii="Garamond" w:hAnsi="Garamond" w:cs="Garamond"/>
      <w:sz w:val="22"/>
      <w:szCs w:val="22"/>
    </w:rPr>
  </w:style>
  <w:style w:type="character" w:customStyle="1" w:styleId="FontStyle71">
    <w:name w:val="Font Style71"/>
    <w:uiPriority w:val="99"/>
    <w:rsid w:val="4F532081"/>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uiPriority w:val="99"/>
    <w:rsid w:val="4F532081"/>
    <w:rPr>
      <w:rFonts w:ascii="Calibri" w:hAnsi="Calibri" w:cs="Calibri"/>
      <w:sz w:val="20"/>
      <w:szCs w:val="20"/>
    </w:rPr>
  </w:style>
  <w:style w:type="character" w:customStyle="1" w:styleId="FontStyle67">
    <w:name w:val="Font Style67"/>
    <w:uiPriority w:val="99"/>
    <w:rsid w:val="4F532081"/>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uiPriority w:val="99"/>
    <w:rsid w:val="4F532081"/>
    <w:rPr>
      <w:rFonts w:ascii="SimSun" w:eastAsia="SimSun" w:cs="SimSun"/>
      <w:i/>
      <w:iCs/>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uiPriority w:val="99"/>
    <w:rsid w:val="4F532081"/>
    <w:rPr>
      <w:rFonts w:ascii="Calibri" w:hAnsi="Calibri" w:cs="Calibri"/>
      <w:i/>
      <w:iCs/>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uiPriority w:val="99"/>
    <w:rsid w:val="4F532081"/>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uiPriority w:val="99"/>
    <w:rsid w:val="4F532081"/>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semiHidden/>
    <w:unhideWhenUsed/>
    <w:rsid w:val="008B43C6"/>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4F532081"/>
    <w:rPr>
      <w:rFonts w:ascii="Segoe UI" w:eastAsia="Times New Roman" w:hAnsi="Segoe UI" w:cs="Segoe UI"/>
      <w:sz w:val="18"/>
      <w:szCs w:val="18"/>
    </w:rPr>
  </w:style>
  <w:style w:type="paragraph" w:styleId="Prrafodelista">
    <w:name w:val="List Paragraph"/>
    <w:aliases w:val="Colorful List - Accent 11,Ha,List Paragraph1,lp1,Delitos,Lista vistosa - Énfasis 11"/>
    <w:basedOn w:val="Normal"/>
    <w:link w:val="PrrafodelistaCar"/>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F85584"/>
    <w:pPr>
      <w:spacing w:after="0" w:line="240" w:lineRule="auto"/>
      <w:jc w:val="both"/>
    </w:pPr>
    <w:rPr>
      <w:rFonts w:asciiTheme="minorHAnsi" w:eastAsiaTheme="minorHAnsi" w:hAnsiTheme="minorHAnsi" w:cstheme="minorBidi"/>
      <w:vertAlign w:val="superscript"/>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F85584"/>
    <w:rPr>
      <w:rFonts w:ascii="Arial" w:eastAsia="Times New Roman" w:hAnsi="Arial" w:cs="Times New Roman"/>
      <w:sz w:val="28"/>
      <w:szCs w:val="28"/>
      <w:lang w:eastAsia="es-ES"/>
    </w:rPr>
  </w:style>
  <w:style w:type="character" w:styleId="nfasis">
    <w:name w:val="Emphasis"/>
    <w:uiPriority w:val="1"/>
    <w:qFormat/>
    <w:rsid w:val="4F532081"/>
    <w:rPr>
      <w:i/>
      <w:iCs/>
    </w:rPr>
  </w:style>
  <w:style w:type="paragraph" w:styleId="Revisin">
    <w:name w:val="Revision"/>
    <w:hidden/>
    <w:uiPriority w:val="99"/>
    <w:semiHidden/>
    <w:rsid w:val="00C1067F"/>
    <w:pPr>
      <w:spacing w:after="0" w:line="240" w:lineRule="auto"/>
    </w:pPr>
    <w:rPr>
      <w:rFonts w:ascii="Calibri" w:eastAsia="Times New Roman" w:hAnsi="Calibri" w:cs="Times New Roman"/>
    </w:rPr>
  </w:style>
  <w:style w:type="paragraph" w:styleId="Ttulo">
    <w:name w:val="Title"/>
    <w:basedOn w:val="Normal"/>
    <w:next w:val="Normal"/>
    <w:link w:val="TtuloCar"/>
    <w:uiPriority w:val="10"/>
    <w:qFormat/>
    <w:rsid w:val="002A46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link w:val="Ttulo"/>
    <w:uiPriority w:val="10"/>
    <w:rsid w:val="4F532081"/>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002A46D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link w:val="Subttulo"/>
    <w:uiPriority w:val="11"/>
    <w:rsid w:val="4F532081"/>
    <w:rPr>
      <w:rFonts w:eastAsiaTheme="minorEastAsia"/>
      <w:color w:val="5A5A5A"/>
    </w:rPr>
  </w:style>
  <w:style w:type="character" w:styleId="Mencinsinresolver">
    <w:name w:val="Unresolved Mention"/>
    <w:uiPriority w:val="99"/>
    <w:semiHidden/>
    <w:unhideWhenUsed/>
    <w:rsid w:val="4F532081"/>
    <w:rPr>
      <w:color w:val="605E5C"/>
    </w:rPr>
  </w:style>
  <w:style w:type="paragraph" w:customStyle="1" w:styleId="western">
    <w:name w:val="western"/>
    <w:basedOn w:val="Normal"/>
    <w:rsid w:val="00720F09"/>
    <w:pPr>
      <w:spacing w:before="100" w:beforeAutospacing="1" w:after="100" w:afterAutospacing="1" w:line="240" w:lineRule="auto"/>
    </w:pPr>
    <w:rPr>
      <w:rFonts w:ascii="Times New Roman" w:hAnsi="Times New Roman"/>
      <w:sz w:val="24"/>
      <w:szCs w:val="24"/>
      <w:lang w:val="es-CO" w:eastAsia="es-CO"/>
    </w:rPr>
  </w:style>
  <w:style w:type="character" w:styleId="Refdecomentario">
    <w:name w:val="annotation reference"/>
    <w:uiPriority w:val="99"/>
    <w:semiHidden/>
    <w:unhideWhenUsed/>
    <w:rsid w:val="4F532081"/>
    <w:rPr>
      <w:sz w:val="16"/>
      <w:szCs w:val="16"/>
    </w:rPr>
  </w:style>
  <w:style w:type="paragraph" w:styleId="Textocomentario">
    <w:name w:val="annotation text"/>
    <w:basedOn w:val="Normal"/>
    <w:link w:val="TextocomentarioCar"/>
    <w:uiPriority w:val="99"/>
    <w:unhideWhenUsed/>
    <w:rsid w:val="00BD107A"/>
    <w:pPr>
      <w:spacing w:line="240" w:lineRule="auto"/>
    </w:pPr>
    <w:rPr>
      <w:sz w:val="20"/>
      <w:szCs w:val="20"/>
    </w:rPr>
  </w:style>
  <w:style w:type="character" w:customStyle="1" w:styleId="TextocomentarioCar">
    <w:name w:val="Texto comentario Car"/>
    <w:link w:val="Textocomentario"/>
    <w:uiPriority w:val="99"/>
    <w:rsid w:val="4F532081"/>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D107A"/>
    <w:rPr>
      <w:b/>
      <w:bCs/>
    </w:rPr>
  </w:style>
  <w:style w:type="character" w:customStyle="1" w:styleId="AsuntodelcomentarioCar">
    <w:name w:val="Asunto del comentario Car"/>
    <w:basedOn w:val="TextocomentarioCar"/>
    <w:link w:val="Asuntodelcomentario"/>
    <w:uiPriority w:val="99"/>
    <w:semiHidden/>
    <w:rsid w:val="00BD107A"/>
    <w:rPr>
      <w:rFonts w:ascii="Calibri" w:eastAsia="Times New Roman" w:hAnsi="Calibri" w:cs="Times New Roman"/>
      <w:b/>
      <w:bCs/>
      <w:sz w:val="20"/>
      <w:szCs w:val="20"/>
    </w:rPr>
  </w:style>
  <w:style w:type="character" w:customStyle="1" w:styleId="normaltextrun">
    <w:name w:val="normaltextrun"/>
    <w:uiPriority w:val="1"/>
    <w:rsid w:val="4F532081"/>
    <w:rPr>
      <w:rFonts w:asciiTheme="minorHAnsi" w:eastAsiaTheme="minorEastAsia" w:hAnsiTheme="minorHAnsi" w:cstheme="minorBidi"/>
      <w:sz w:val="22"/>
      <w:szCs w:val="22"/>
    </w:rPr>
  </w:style>
  <w:style w:type="character" w:customStyle="1" w:styleId="eop">
    <w:name w:val="eop"/>
    <w:uiPriority w:val="1"/>
    <w:rsid w:val="4F532081"/>
    <w:rPr>
      <w:rFonts w:asciiTheme="minorHAnsi" w:eastAsiaTheme="minorEastAsia" w:hAnsiTheme="minorHAnsi" w:cstheme="minorBidi"/>
      <w:sz w:val="22"/>
      <w:szCs w:val="22"/>
    </w:rPr>
  </w:style>
  <w:style w:type="paragraph" w:customStyle="1" w:styleId="paragraph">
    <w:name w:val="paragraph"/>
    <w:basedOn w:val="Normal"/>
    <w:uiPriority w:val="1"/>
    <w:rsid w:val="4F532081"/>
    <w:pPr>
      <w:spacing w:beforeAutospacing="1" w:afterAutospacing="1"/>
    </w:pPr>
    <w:rPr>
      <w:rFonts w:asciiTheme="minorHAnsi" w:eastAsiaTheme="minorEastAsia" w:hAnsiTheme="minorHAnsi" w:cstheme="minorBidi"/>
      <w:sz w:val="24"/>
      <w:szCs w:val="24"/>
      <w:lang w:val="es-C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2960">
      <w:bodyDiv w:val="1"/>
      <w:marLeft w:val="0"/>
      <w:marRight w:val="0"/>
      <w:marTop w:val="0"/>
      <w:marBottom w:val="0"/>
      <w:divBdr>
        <w:top w:val="none" w:sz="0" w:space="0" w:color="auto"/>
        <w:left w:val="none" w:sz="0" w:space="0" w:color="auto"/>
        <w:bottom w:val="none" w:sz="0" w:space="0" w:color="auto"/>
        <w:right w:val="none" w:sz="0" w:space="0" w:color="auto"/>
      </w:divBdr>
    </w:div>
    <w:div w:id="335766388">
      <w:bodyDiv w:val="1"/>
      <w:marLeft w:val="0"/>
      <w:marRight w:val="0"/>
      <w:marTop w:val="0"/>
      <w:marBottom w:val="0"/>
      <w:divBdr>
        <w:top w:val="none" w:sz="0" w:space="0" w:color="auto"/>
        <w:left w:val="none" w:sz="0" w:space="0" w:color="auto"/>
        <w:bottom w:val="none" w:sz="0" w:space="0" w:color="auto"/>
        <w:right w:val="none" w:sz="0" w:space="0" w:color="auto"/>
      </w:divBdr>
    </w:div>
    <w:div w:id="487524286">
      <w:bodyDiv w:val="1"/>
      <w:marLeft w:val="0"/>
      <w:marRight w:val="0"/>
      <w:marTop w:val="0"/>
      <w:marBottom w:val="0"/>
      <w:divBdr>
        <w:top w:val="none" w:sz="0" w:space="0" w:color="auto"/>
        <w:left w:val="none" w:sz="0" w:space="0" w:color="auto"/>
        <w:bottom w:val="none" w:sz="0" w:space="0" w:color="auto"/>
        <w:right w:val="none" w:sz="0" w:space="0" w:color="auto"/>
      </w:divBdr>
    </w:div>
    <w:div w:id="716780056">
      <w:bodyDiv w:val="1"/>
      <w:marLeft w:val="0"/>
      <w:marRight w:val="0"/>
      <w:marTop w:val="0"/>
      <w:marBottom w:val="0"/>
      <w:divBdr>
        <w:top w:val="none" w:sz="0" w:space="0" w:color="auto"/>
        <w:left w:val="none" w:sz="0" w:space="0" w:color="auto"/>
        <w:bottom w:val="none" w:sz="0" w:space="0" w:color="auto"/>
        <w:right w:val="none" w:sz="0" w:space="0" w:color="auto"/>
      </w:divBdr>
    </w:div>
    <w:div w:id="761490676">
      <w:bodyDiv w:val="1"/>
      <w:marLeft w:val="0"/>
      <w:marRight w:val="0"/>
      <w:marTop w:val="0"/>
      <w:marBottom w:val="0"/>
      <w:divBdr>
        <w:top w:val="none" w:sz="0" w:space="0" w:color="auto"/>
        <w:left w:val="none" w:sz="0" w:space="0" w:color="auto"/>
        <w:bottom w:val="none" w:sz="0" w:space="0" w:color="auto"/>
        <w:right w:val="none" w:sz="0" w:space="0" w:color="auto"/>
      </w:divBdr>
    </w:div>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926575880">
      <w:bodyDiv w:val="1"/>
      <w:marLeft w:val="0"/>
      <w:marRight w:val="0"/>
      <w:marTop w:val="0"/>
      <w:marBottom w:val="0"/>
      <w:divBdr>
        <w:top w:val="none" w:sz="0" w:space="0" w:color="auto"/>
        <w:left w:val="none" w:sz="0" w:space="0" w:color="auto"/>
        <w:bottom w:val="none" w:sz="0" w:space="0" w:color="auto"/>
        <w:right w:val="none" w:sz="0" w:space="0" w:color="auto"/>
      </w:divBdr>
    </w:div>
    <w:div w:id="1005791043">
      <w:bodyDiv w:val="1"/>
      <w:marLeft w:val="0"/>
      <w:marRight w:val="0"/>
      <w:marTop w:val="0"/>
      <w:marBottom w:val="0"/>
      <w:divBdr>
        <w:top w:val="none" w:sz="0" w:space="0" w:color="auto"/>
        <w:left w:val="none" w:sz="0" w:space="0" w:color="auto"/>
        <w:bottom w:val="none" w:sz="0" w:space="0" w:color="auto"/>
        <w:right w:val="none" w:sz="0" w:space="0" w:color="auto"/>
      </w:divBdr>
    </w:div>
    <w:div w:id="1109661872">
      <w:bodyDiv w:val="1"/>
      <w:marLeft w:val="0"/>
      <w:marRight w:val="0"/>
      <w:marTop w:val="0"/>
      <w:marBottom w:val="0"/>
      <w:divBdr>
        <w:top w:val="none" w:sz="0" w:space="0" w:color="auto"/>
        <w:left w:val="none" w:sz="0" w:space="0" w:color="auto"/>
        <w:bottom w:val="none" w:sz="0" w:space="0" w:color="auto"/>
        <w:right w:val="none" w:sz="0" w:space="0" w:color="auto"/>
      </w:divBdr>
    </w:div>
    <w:div w:id="1203372334">
      <w:bodyDiv w:val="1"/>
      <w:marLeft w:val="0"/>
      <w:marRight w:val="0"/>
      <w:marTop w:val="0"/>
      <w:marBottom w:val="0"/>
      <w:divBdr>
        <w:top w:val="none" w:sz="0" w:space="0" w:color="auto"/>
        <w:left w:val="none" w:sz="0" w:space="0" w:color="auto"/>
        <w:bottom w:val="none" w:sz="0" w:space="0" w:color="auto"/>
        <w:right w:val="none" w:sz="0" w:space="0" w:color="auto"/>
      </w:divBdr>
    </w:div>
    <w:div w:id="1431317618">
      <w:bodyDiv w:val="1"/>
      <w:marLeft w:val="0"/>
      <w:marRight w:val="0"/>
      <w:marTop w:val="0"/>
      <w:marBottom w:val="0"/>
      <w:divBdr>
        <w:top w:val="none" w:sz="0" w:space="0" w:color="auto"/>
        <w:left w:val="none" w:sz="0" w:space="0" w:color="auto"/>
        <w:bottom w:val="none" w:sz="0" w:space="0" w:color="auto"/>
        <w:right w:val="none" w:sz="0" w:space="0" w:color="auto"/>
      </w:divBdr>
    </w:div>
    <w:div w:id="1612201497">
      <w:bodyDiv w:val="1"/>
      <w:marLeft w:val="0"/>
      <w:marRight w:val="0"/>
      <w:marTop w:val="0"/>
      <w:marBottom w:val="0"/>
      <w:divBdr>
        <w:top w:val="none" w:sz="0" w:space="0" w:color="auto"/>
        <w:left w:val="none" w:sz="0" w:space="0" w:color="auto"/>
        <w:bottom w:val="none" w:sz="0" w:space="0" w:color="auto"/>
        <w:right w:val="none" w:sz="0" w:space="0" w:color="auto"/>
      </w:divBdr>
    </w:div>
    <w:div w:id="1811363058">
      <w:bodyDiv w:val="1"/>
      <w:marLeft w:val="0"/>
      <w:marRight w:val="0"/>
      <w:marTop w:val="0"/>
      <w:marBottom w:val="0"/>
      <w:divBdr>
        <w:top w:val="none" w:sz="0" w:space="0" w:color="auto"/>
        <w:left w:val="none" w:sz="0" w:space="0" w:color="auto"/>
        <w:bottom w:val="none" w:sz="0" w:space="0" w:color="auto"/>
        <w:right w:val="none" w:sz="0" w:space="0" w:color="auto"/>
      </w:divBdr>
    </w:div>
    <w:div w:id="1867907268">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 w:id="1957522031">
      <w:bodyDiv w:val="1"/>
      <w:marLeft w:val="0"/>
      <w:marRight w:val="0"/>
      <w:marTop w:val="0"/>
      <w:marBottom w:val="0"/>
      <w:divBdr>
        <w:top w:val="none" w:sz="0" w:space="0" w:color="auto"/>
        <w:left w:val="none" w:sz="0" w:space="0" w:color="auto"/>
        <w:bottom w:val="none" w:sz="0" w:space="0" w:color="auto"/>
        <w:right w:val="none" w:sz="0" w:space="0" w:color="auto"/>
      </w:divBdr>
    </w:div>
    <w:div w:id="2066366691">
      <w:bodyDiv w:val="1"/>
      <w:marLeft w:val="0"/>
      <w:marRight w:val="0"/>
      <w:marTop w:val="0"/>
      <w:marBottom w:val="0"/>
      <w:divBdr>
        <w:top w:val="none" w:sz="0" w:space="0" w:color="auto"/>
        <w:left w:val="none" w:sz="0" w:space="0" w:color="auto"/>
        <w:bottom w:val="none" w:sz="0" w:space="0" w:color="auto"/>
        <w:right w:val="none" w:sz="0" w:space="0" w:color="auto"/>
      </w:divBdr>
    </w:div>
    <w:div w:id="2075274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9a6069-25dc-4b0a-946f-78a90a6b9df6" xsi:nil="true"/>
    <lcf76f155ced4ddcb4097134ff3c332f xmlns="96c88ce1-36b0-4797-9e76-29c97b40a9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BD855BD00738C4DB980EDB2CF2F186F" ma:contentTypeVersion="15" ma:contentTypeDescription="Crear nuevo documento." ma:contentTypeScope="" ma:versionID="00cc1018750d14fc8dd41f5deb236228">
  <xsd:schema xmlns:xsd="http://www.w3.org/2001/XMLSchema" xmlns:xs="http://www.w3.org/2001/XMLSchema" xmlns:p="http://schemas.microsoft.com/office/2006/metadata/properties" xmlns:ns2="96c88ce1-36b0-4797-9e76-29c97b40a9ef" xmlns:ns3="e59a6069-25dc-4b0a-946f-78a90a6b9df6" targetNamespace="http://schemas.microsoft.com/office/2006/metadata/properties" ma:root="true" ma:fieldsID="6ad31bdda99540d679ed3db8dcd33bd4" ns2:_="" ns3:_="">
    <xsd:import namespace="96c88ce1-36b0-4797-9e76-29c97b40a9ef"/>
    <xsd:import namespace="e59a6069-25dc-4b0a-946f-78a90a6b9d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88ce1-36b0-4797-9e76-29c97b40a9ef"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9a6069-25dc-4b0a-946f-78a90a6b9df6" elementFormDefault="qualified">
    <xsd:import namespace="http://schemas.microsoft.com/office/2006/documentManagement/types"/>
    <xsd:import namespace="http://schemas.microsoft.com/office/infopath/2007/PartnerControls"/>
    <xsd:element name="SharedWithUsers" ma:index="10"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hidden="true" ma:internalName="SharedWithDetails" ma:readOnly="true">
      <xsd:simpleType>
        <xsd:restriction base="dms:Note"/>
      </xsd:simpleType>
    </xsd:element>
    <xsd:element name="TaxCatchAll" ma:index="16" nillable="true" ma:displayName="Taxonomy Catch All Column" ma:hidden="true" ma:list="{094750f3-aac0-43bd-b4e7-bfd438320885}" ma:internalName="TaxCatchAll" ma:readOnly="false" ma:showField="CatchAllData" ma:web="e59a6069-25dc-4b0a-946f-78a90a6b9d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 ds:uri="e59a6069-25dc-4b0a-946f-78a90a6b9df6"/>
    <ds:schemaRef ds:uri="96c88ce1-36b0-4797-9e76-29c97b40a9ef"/>
  </ds:schemaRefs>
</ds:datastoreItem>
</file>

<file path=customXml/itemProps2.xml><?xml version="1.0" encoding="utf-8"?>
<ds:datastoreItem xmlns:ds="http://schemas.openxmlformats.org/officeDocument/2006/customXml" ds:itemID="{CB29A0B1-7519-405A-A79C-D56B33A1A843}">
  <ds:schemaRefs>
    <ds:schemaRef ds:uri="http://schemas.microsoft.com/sharepoint/v3/contenttype/forms"/>
  </ds:schemaRefs>
</ds:datastoreItem>
</file>

<file path=customXml/itemProps3.xml><?xml version="1.0" encoding="utf-8"?>
<ds:datastoreItem xmlns:ds="http://schemas.openxmlformats.org/officeDocument/2006/customXml" ds:itemID="{051DB8F2-A8BF-4AC5-862B-E163CA474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88ce1-36b0-4797-9e76-29c97b40a9ef"/>
    <ds:schemaRef ds:uri="e59a6069-25dc-4b0a-946f-78a90a6b9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AE268-B148-4AAB-A28A-A5EE6493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PlantillaMarcaAgua21012020.dotx</Template>
  <TotalTime>72</TotalTime>
  <Pages>5</Pages>
  <Words>594</Words>
  <Characters>3267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Bermudez</dc:creator>
  <cp:keywords/>
  <dc:description/>
  <cp:lastModifiedBy>Trámites Despacho 004 Sala Casación Penal</cp:lastModifiedBy>
  <cp:revision>13</cp:revision>
  <cp:lastPrinted>2026-07-16T21:15:00Z</cp:lastPrinted>
  <dcterms:created xsi:type="dcterms:W3CDTF">2026-06-30T14:15:00Z</dcterms:created>
  <dcterms:modified xsi:type="dcterms:W3CDTF">2026-07-16T21:16:00Z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0x010100DBD855BD00738C4DB980EDB2CF2F186F</vt:lpwstr>
  </property>
  <property fmtid="{D5CDD505-2E9C-101B-9397-08002B2CF9AE}" pid="3" name="MediaServiceImageTags">
    <vt:lpwstr/>
  </property>
</Properties>
</file>